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3067" w:type="pct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718"/>
        <w:gridCol w:w="1673"/>
      </w:tblGrid>
      <w:tr w:rsidR="00EC256D" w:rsidRPr="00776D13" w14:paraId="49C1EAA6" w14:textId="77777777" w:rsidTr="00E338EF">
        <w:trPr>
          <w:trHeight w:val="280"/>
          <w:tblHeader/>
        </w:trPr>
        <w:tc>
          <w:tcPr>
            <w:tcW w:w="6719" w:type="dxa"/>
          </w:tcPr>
          <w:p w14:paraId="0F5692DF" w14:textId="77777777" w:rsidR="00B61FA2" w:rsidRDefault="00776D13" w:rsidP="00A310BC">
            <w:pPr>
              <w:pStyle w:val="Heading1"/>
              <w:tabs>
                <w:tab w:val="left" w:pos="2055"/>
              </w:tabs>
              <w:rPr>
                <w:sz w:val="22"/>
                <w:szCs w:val="22"/>
              </w:rPr>
            </w:pPr>
            <w:r w:rsidRPr="00776D13">
              <w:rPr>
                <w:sz w:val="22"/>
                <w:szCs w:val="22"/>
              </w:rPr>
              <w:t xml:space="preserve">$5.00 discount for each additional class taken </w:t>
            </w:r>
          </w:p>
          <w:p w14:paraId="074D3A2D" w14:textId="782EA840" w:rsidR="00776D13" w:rsidRPr="00776D13" w:rsidRDefault="00776D13" w:rsidP="00A310BC">
            <w:pPr>
              <w:pStyle w:val="Heading1"/>
              <w:tabs>
                <w:tab w:val="left" w:pos="2055"/>
              </w:tabs>
              <w:rPr>
                <w:sz w:val="22"/>
                <w:szCs w:val="22"/>
              </w:rPr>
            </w:pPr>
            <w:r w:rsidRPr="00776D13">
              <w:rPr>
                <w:sz w:val="22"/>
                <w:szCs w:val="22"/>
              </w:rPr>
              <w:t>Cl</w:t>
            </w:r>
            <w:r w:rsidR="00B61FA2">
              <w:rPr>
                <w:sz w:val="22"/>
                <w:szCs w:val="22"/>
              </w:rPr>
              <w:t>asses Begin the week of August 1</w:t>
            </w:r>
            <w:r w:rsidR="00486BDC">
              <w:rPr>
                <w:sz w:val="22"/>
                <w:szCs w:val="22"/>
              </w:rPr>
              <w:t>0</w:t>
            </w:r>
            <w:r w:rsidR="00B61FA2" w:rsidRPr="00B61FA2">
              <w:rPr>
                <w:sz w:val="22"/>
                <w:szCs w:val="22"/>
                <w:vertAlign w:val="superscript"/>
              </w:rPr>
              <w:t>th</w:t>
            </w:r>
            <w:r w:rsidR="00B61FA2">
              <w:rPr>
                <w:sz w:val="22"/>
                <w:szCs w:val="22"/>
              </w:rPr>
              <w:t xml:space="preserve"> </w:t>
            </w:r>
          </w:p>
          <w:p w14:paraId="38BD7690" w14:textId="7E02F5EF" w:rsidR="007D567D" w:rsidRDefault="00776D13" w:rsidP="00FB33B9">
            <w:pPr>
              <w:pStyle w:val="Heading1"/>
              <w:tabs>
                <w:tab w:val="left" w:pos="2055"/>
              </w:tabs>
              <w:rPr>
                <w:sz w:val="22"/>
                <w:szCs w:val="22"/>
              </w:rPr>
            </w:pPr>
            <w:r w:rsidRPr="00776D13">
              <w:rPr>
                <w:sz w:val="22"/>
                <w:szCs w:val="22"/>
              </w:rPr>
              <w:t>Gym closed</w:t>
            </w:r>
            <w:r w:rsidR="00B61FA2">
              <w:rPr>
                <w:sz w:val="22"/>
                <w:szCs w:val="22"/>
              </w:rPr>
              <w:t xml:space="preserve">: </w:t>
            </w:r>
            <w:r w:rsidRPr="00776D13">
              <w:rPr>
                <w:sz w:val="22"/>
                <w:szCs w:val="22"/>
              </w:rPr>
              <w:t xml:space="preserve"> Sept </w:t>
            </w:r>
            <w:r w:rsidR="00486BDC">
              <w:rPr>
                <w:sz w:val="22"/>
                <w:szCs w:val="22"/>
              </w:rPr>
              <w:t>7th</w:t>
            </w:r>
            <w:r w:rsidR="007D567D">
              <w:rPr>
                <w:sz w:val="22"/>
                <w:szCs w:val="22"/>
              </w:rPr>
              <w:t>, Oct 1</w:t>
            </w:r>
            <w:r w:rsidR="00D51BB8">
              <w:rPr>
                <w:sz w:val="22"/>
                <w:szCs w:val="22"/>
              </w:rPr>
              <w:t>2</w:t>
            </w:r>
            <w:r w:rsidR="00B61FA2" w:rsidRPr="00B61FA2">
              <w:rPr>
                <w:sz w:val="22"/>
                <w:szCs w:val="22"/>
                <w:vertAlign w:val="superscript"/>
              </w:rPr>
              <w:t>th</w:t>
            </w:r>
            <w:r w:rsidR="00E038F0">
              <w:rPr>
                <w:sz w:val="22"/>
                <w:szCs w:val="22"/>
              </w:rPr>
              <w:t xml:space="preserve"> –1</w:t>
            </w:r>
            <w:r w:rsidR="00486BDC">
              <w:rPr>
                <w:sz w:val="22"/>
                <w:szCs w:val="22"/>
              </w:rPr>
              <w:t>8</w:t>
            </w:r>
            <w:proofErr w:type="gramStart"/>
            <w:r w:rsidR="007406D6" w:rsidRPr="007406D6">
              <w:rPr>
                <w:sz w:val="22"/>
                <w:szCs w:val="22"/>
                <w:vertAlign w:val="superscript"/>
              </w:rPr>
              <w:t>th</w:t>
            </w:r>
            <w:r w:rsidRPr="00776D13">
              <w:rPr>
                <w:sz w:val="22"/>
                <w:szCs w:val="22"/>
              </w:rPr>
              <w:t>,</w:t>
            </w:r>
            <w:r w:rsidR="007D567D">
              <w:rPr>
                <w:sz w:val="22"/>
                <w:szCs w:val="22"/>
              </w:rPr>
              <w:t xml:space="preserve">  Oct</w:t>
            </w:r>
            <w:proofErr w:type="gramEnd"/>
            <w:r w:rsidR="007D567D">
              <w:rPr>
                <w:sz w:val="22"/>
                <w:szCs w:val="22"/>
              </w:rPr>
              <w:t xml:space="preserve"> 31st</w:t>
            </w:r>
          </w:p>
          <w:p w14:paraId="577A3E37" w14:textId="2442CF0B" w:rsidR="00ED3C26" w:rsidRDefault="00776D13" w:rsidP="00ED3C26">
            <w:pPr>
              <w:pStyle w:val="Heading1"/>
              <w:tabs>
                <w:tab w:val="left" w:pos="2055"/>
              </w:tabs>
              <w:rPr>
                <w:sz w:val="22"/>
                <w:szCs w:val="22"/>
              </w:rPr>
            </w:pPr>
            <w:r w:rsidRPr="00776D13">
              <w:rPr>
                <w:sz w:val="22"/>
                <w:szCs w:val="22"/>
              </w:rPr>
              <w:t xml:space="preserve">Nov </w:t>
            </w:r>
            <w:r w:rsidR="00B61FA2">
              <w:rPr>
                <w:sz w:val="22"/>
                <w:szCs w:val="22"/>
              </w:rPr>
              <w:t>2</w:t>
            </w:r>
            <w:r w:rsidR="00486BDC">
              <w:rPr>
                <w:sz w:val="22"/>
                <w:szCs w:val="22"/>
              </w:rPr>
              <w:t>6</w:t>
            </w:r>
            <w:r w:rsidR="005B62DD">
              <w:rPr>
                <w:sz w:val="22"/>
                <w:szCs w:val="22"/>
              </w:rPr>
              <w:t>th-</w:t>
            </w:r>
            <w:r w:rsidR="00D51BB8">
              <w:rPr>
                <w:sz w:val="22"/>
                <w:szCs w:val="22"/>
              </w:rPr>
              <w:t>Nov</w:t>
            </w:r>
            <w:r w:rsidR="005B62DD">
              <w:rPr>
                <w:sz w:val="22"/>
                <w:szCs w:val="22"/>
              </w:rPr>
              <w:t xml:space="preserve"> </w:t>
            </w:r>
            <w:r w:rsidR="00486BDC">
              <w:rPr>
                <w:sz w:val="22"/>
                <w:szCs w:val="22"/>
              </w:rPr>
              <w:t>29</w:t>
            </w:r>
            <w:proofErr w:type="gramStart"/>
            <w:r w:rsidR="005B62DD">
              <w:rPr>
                <w:sz w:val="22"/>
                <w:szCs w:val="22"/>
              </w:rPr>
              <w:t>t</w:t>
            </w:r>
            <w:r w:rsidR="00D51BB8">
              <w:rPr>
                <w:sz w:val="22"/>
                <w:szCs w:val="22"/>
              </w:rPr>
              <w:t>h</w:t>
            </w:r>
            <w:r w:rsidR="007D567D">
              <w:rPr>
                <w:sz w:val="22"/>
                <w:szCs w:val="22"/>
                <w:vertAlign w:val="superscript"/>
              </w:rPr>
              <w:t xml:space="preserve"> </w:t>
            </w:r>
            <w:r w:rsidR="007D567D">
              <w:rPr>
                <w:sz w:val="22"/>
                <w:szCs w:val="22"/>
              </w:rPr>
              <w:t>,</w:t>
            </w:r>
            <w:proofErr w:type="gramEnd"/>
            <w:r w:rsidR="007D567D">
              <w:rPr>
                <w:sz w:val="22"/>
                <w:szCs w:val="22"/>
              </w:rPr>
              <w:t xml:space="preserve">  </w:t>
            </w:r>
            <w:r w:rsidR="00B61FA2">
              <w:rPr>
                <w:sz w:val="22"/>
                <w:szCs w:val="22"/>
              </w:rPr>
              <w:t>Dec 2</w:t>
            </w:r>
            <w:r w:rsidR="00D51BB8">
              <w:rPr>
                <w:sz w:val="22"/>
                <w:szCs w:val="22"/>
              </w:rPr>
              <w:t>1st</w:t>
            </w:r>
            <w:r w:rsidR="007406D6">
              <w:rPr>
                <w:sz w:val="22"/>
                <w:szCs w:val="22"/>
              </w:rPr>
              <w:t xml:space="preserve">–Jan </w:t>
            </w:r>
            <w:r w:rsidR="00486BDC">
              <w:rPr>
                <w:sz w:val="22"/>
                <w:szCs w:val="22"/>
              </w:rPr>
              <w:t>3rd</w:t>
            </w:r>
            <w:r w:rsidR="00B61FA2">
              <w:rPr>
                <w:sz w:val="22"/>
                <w:szCs w:val="22"/>
              </w:rPr>
              <w:t>, March 2</w:t>
            </w:r>
            <w:r w:rsidR="00D51BB8">
              <w:rPr>
                <w:sz w:val="22"/>
                <w:szCs w:val="22"/>
              </w:rPr>
              <w:t>9th</w:t>
            </w:r>
            <w:r w:rsidR="00ED3C26">
              <w:rPr>
                <w:sz w:val="22"/>
                <w:szCs w:val="22"/>
              </w:rPr>
              <w:t xml:space="preserve">– </w:t>
            </w:r>
            <w:r w:rsidR="00D51BB8">
              <w:rPr>
                <w:sz w:val="22"/>
                <w:szCs w:val="22"/>
              </w:rPr>
              <w:t xml:space="preserve">April </w:t>
            </w:r>
            <w:r w:rsidR="00486BDC">
              <w:rPr>
                <w:sz w:val="22"/>
                <w:szCs w:val="22"/>
              </w:rPr>
              <w:t>4</w:t>
            </w:r>
            <w:r w:rsidR="005B62DD">
              <w:rPr>
                <w:sz w:val="22"/>
                <w:szCs w:val="22"/>
              </w:rPr>
              <w:t>th</w:t>
            </w:r>
            <w:r w:rsidR="007406D6">
              <w:rPr>
                <w:sz w:val="22"/>
                <w:szCs w:val="22"/>
              </w:rPr>
              <w:t xml:space="preserve"> </w:t>
            </w:r>
            <w:r w:rsidR="00B61FA2">
              <w:rPr>
                <w:sz w:val="22"/>
                <w:szCs w:val="22"/>
              </w:rPr>
              <w:t xml:space="preserve"> </w:t>
            </w:r>
          </w:p>
          <w:p w14:paraId="07B19DE6" w14:textId="4BB91C17" w:rsidR="00776D13" w:rsidRPr="00ED3C26" w:rsidRDefault="005B62DD" w:rsidP="00ED3C26">
            <w:pPr>
              <w:pStyle w:val="Heading1"/>
              <w:tabs>
                <w:tab w:val="left" w:pos="20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Last 202</w:t>
            </w:r>
            <w:r w:rsidR="00486BD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/202</w:t>
            </w:r>
            <w:r w:rsidR="00486BDC">
              <w:rPr>
                <w:sz w:val="22"/>
                <w:szCs w:val="22"/>
              </w:rPr>
              <w:t>7</w:t>
            </w:r>
            <w:r w:rsidR="007406D6">
              <w:rPr>
                <w:sz w:val="22"/>
                <w:szCs w:val="22"/>
              </w:rPr>
              <w:t xml:space="preserve"> class will be May </w:t>
            </w:r>
            <w:r w:rsidR="00ED3C26">
              <w:rPr>
                <w:sz w:val="22"/>
                <w:szCs w:val="22"/>
              </w:rPr>
              <w:t>1</w:t>
            </w:r>
            <w:r w:rsidR="00486BDC">
              <w:rPr>
                <w:sz w:val="22"/>
                <w:szCs w:val="22"/>
              </w:rPr>
              <w:t>4</w:t>
            </w:r>
            <w:r w:rsidR="00B61FA2" w:rsidRPr="00B61FA2">
              <w:rPr>
                <w:sz w:val="22"/>
                <w:szCs w:val="22"/>
                <w:vertAlign w:val="superscript"/>
              </w:rPr>
              <w:t>th</w:t>
            </w:r>
            <w:r w:rsidR="00B61FA2">
              <w:rPr>
                <w:sz w:val="22"/>
                <w:szCs w:val="22"/>
              </w:rPr>
              <w:t xml:space="preserve"> </w:t>
            </w:r>
            <w:r w:rsidR="00776D13" w:rsidRPr="00776D13">
              <w:rPr>
                <w:sz w:val="22"/>
                <w:szCs w:val="22"/>
                <w:vertAlign w:val="superscript"/>
              </w:rPr>
              <w:t xml:space="preserve">    </w:t>
            </w:r>
          </w:p>
        </w:tc>
        <w:tc>
          <w:tcPr>
            <w:tcW w:w="1673" w:type="dxa"/>
          </w:tcPr>
          <w:p w14:paraId="440332D5" w14:textId="437AB30F" w:rsidR="00EC256D" w:rsidRPr="00776D13" w:rsidRDefault="009D7D9D" w:rsidP="00B61FA2">
            <w:pPr>
              <w:pStyle w:val="Heading2"/>
              <w:ind w:right="-114"/>
              <w:rPr>
                <w:rFonts w:ascii="AR BERKLEY" w:hAnsi="AR BERKLEY"/>
              </w:rPr>
            </w:pPr>
            <w:r>
              <w:rPr>
                <w:rFonts w:ascii="AR BERKLEY" w:hAnsi="AR BERKLEY"/>
              </w:rPr>
              <w:t>202</w:t>
            </w:r>
            <w:r w:rsidR="00E43FF5">
              <w:rPr>
                <w:rFonts w:ascii="AR BERKLEY" w:hAnsi="AR BERKLEY"/>
              </w:rPr>
              <w:t>6</w:t>
            </w:r>
            <w:r w:rsidR="00D47DE2">
              <w:rPr>
                <w:rFonts w:ascii="AR BERKLEY" w:hAnsi="AR BERKLEY"/>
              </w:rPr>
              <w:t>-202</w:t>
            </w:r>
            <w:r w:rsidR="00E43FF5">
              <w:rPr>
                <w:rFonts w:ascii="AR BERKLEY" w:hAnsi="AR BERKLEY"/>
              </w:rPr>
              <w:t>7</w:t>
            </w:r>
          </w:p>
        </w:tc>
      </w:tr>
    </w:tbl>
    <w:p w14:paraId="2F53B0E8" w14:textId="17778948" w:rsidR="00F27739" w:rsidRDefault="007406D6" w:rsidP="000A2B5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776D13" w:rsidRPr="00776D13">
        <w:rPr>
          <w:b/>
          <w:sz w:val="22"/>
          <w:szCs w:val="22"/>
        </w:rPr>
        <w:t>All gymnasts will be required to have a credit card on file.</w:t>
      </w:r>
    </w:p>
    <w:p w14:paraId="38B67C83" w14:textId="46AAC795" w:rsidR="00776D13" w:rsidRDefault="00B236D4" w:rsidP="00894C4C">
      <w:pPr>
        <w:tabs>
          <w:tab w:val="left" w:pos="912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486BDC" w:rsidRPr="00486BDC">
        <w:rPr>
          <w:b/>
          <w:sz w:val="22"/>
          <w:szCs w:val="22"/>
          <w:highlight w:val="yellow"/>
        </w:rPr>
        <w:t>Tuition is due Monday, week 1 o</w:t>
      </w:r>
      <w:r w:rsidR="00620396">
        <w:rPr>
          <w:b/>
          <w:sz w:val="22"/>
          <w:szCs w:val="22"/>
          <w:highlight w:val="yellow"/>
        </w:rPr>
        <w:t>f each</w:t>
      </w:r>
      <w:r w:rsidR="00486BDC" w:rsidRPr="00486BDC">
        <w:rPr>
          <w:b/>
          <w:sz w:val="22"/>
          <w:szCs w:val="22"/>
          <w:highlight w:val="yellow"/>
        </w:rPr>
        <w:t xml:space="preserve"> session. If it’s not paid by Friday of week 1 Gymnasts will be dropped.</w:t>
      </w:r>
      <w:r w:rsidR="00776D13">
        <w:rPr>
          <w:b/>
          <w:sz w:val="22"/>
          <w:szCs w:val="22"/>
        </w:rPr>
        <w:t xml:space="preserve"> </w:t>
      </w:r>
      <w:r w:rsidR="00894C4C">
        <w:rPr>
          <w:b/>
          <w:sz w:val="22"/>
          <w:szCs w:val="22"/>
        </w:rPr>
        <w:tab/>
      </w:r>
    </w:p>
    <w:p w14:paraId="0D94D1E9" w14:textId="27CD6FFC" w:rsidR="00776D13" w:rsidRDefault="00B236D4" w:rsidP="000A2B5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E338EF" w:rsidRPr="00124F84">
        <w:rPr>
          <w:b/>
          <w:sz w:val="22"/>
          <w:szCs w:val="22"/>
          <w:highlight w:val="yellow"/>
        </w:rPr>
        <w:t>No refunds</w:t>
      </w:r>
      <w:r w:rsidR="00E338EF">
        <w:rPr>
          <w:b/>
          <w:sz w:val="22"/>
          <w:szCs w:val="22"/>
        </w:rPr>
        <w:t xml:space="preserve"> if office isn’t notified of your desire to drop classes</w:t>
      </w:r>
    </w:p>
    <w:p w14:paraId="21459A8F" w14:textId="756243A2" w:rsidR="00776D13" w:rsidRDefault="00B236D4" w:rsidP="000A2B5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776D13">
        <w:rPr>
          <w:b/>
          <w:sz w:val="22"/>
          <w:szCs w:val="22"/>
        </w:rPr>
        <w:t xml:space="preserve">Tuition </w:t>
      </w:r>
      <w:r w:rsidR="00620396">
        <w:rPr>
          <w:b/>
          <w:sz w:val="22"/>
          <w:szCs w:val="22"/>
        </w:rPr>
        <w:t xml:space="preserve">is </w:t>
      </w:r>
      <w:r w:rsidR="00776D13">
        <w:rPr>
          <w:b/>
          <w:sz w:val="22"/>
          <w:szCs w:val="22"/>
        </w:rPr>
        <w:t xml:space="preserve">due the first </w:t>
      </w:r>
      <w:r w:rsidR="00124F84">
        <w:rPr>
          <w:b/>
          <w:sz w:val="22"/>
          <w:szCs w:val="22"/>
        </w:rPr>
        <w:t>Monday</w:t>
      </w:r>
      <w:r w:rsidR="00776D13">
        <w:rPr>
          <w:b/>
          <w:sz w:val="22"/>
          <w:szCs w:val="22"/>
        </w:rPr>
        <w:t xml:space="preserve"> of each </w:t>
      </w:r>
      <w:proofErr w:type="gramStart"/>
      <w:r w:rsidR="00776D13">
        <w:rPr>
          <w:b/>
          <w:sz w:val="22"/>
          <w:szCs w:val="22"/>
        </w:rPr>
        <w:t>4 week</w:t>
      </w:r>
      <w:proofErr w:type="gramEnd"/>
      <w:r w:rsidR="00776D13">
        <w:rPr>
          <w:b/>
          <w:sz w:val="22"/>
          <w:szCs w:val="22"/>
        </w:rPr>
        <w:t xml:space="preserve"> </w:t>
      </w:r>
      <w:r w:rsidR="005B62DD">
        <w:rPr>
          <w:b/>
          <w:sz w:val="22"/>
          <w:szCs w:val="22"/>
        </w:rPr>
        <w:t>session (8/1</w:t>
      </w:r>
      <w:r w:rsidR="00124F84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, 9/</w:t>
      </w:r>
      <w:r w:rsidR="00D51BB8"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>, 10/</w:t>
      </w:r>
      <w:r w:rsidR="00124F84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>, 11/</w:t>
      </w:r>
      <w:r w:rsidR="005B62DD">
        <w:rPr>
          <w:b/>
          <w:sz w:val="22"/>
          <w:szCs w:val="22"/>
        </w:rPr>
        <w:t>1</w:t>
      </w:r>
      <w:r w:rsidR="00124F84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>, 12/</w:t>
      </w:r>
      <w:r w:rsidR="00124F84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, 1/</w:t>
      </w:r>
      <w:r w:rsidR="0013504A">
        <w:rPr>
          <w:b/>
          <w:sz w:val="22"/>
          <w:szCs w:val="22"/>
        </w:rPr>
        <w:t>18</w:t>
      </w:r>
      <w:r w:rsidR="007406D6">
        <w:rPr>
          <w:b/>
          <w:sz w:val="22"/>
          <w:szCs w:val="22"/>
        </w:rPr>
        <w:t>, 2</w:t>
      </w:r>
      <w:r>
        <w:rPr>
          <w:b/>
          <w:sz w:val="22"/>
          <w:szCs w:val="22"/>
        </w:rPr>
        <w:t>/</w:t>
      </w:r>
      <w:r w:rsidR="00ED3C26">
        <w:rPr>
          <w:b/>
          <w:sz w:val="22"/>
          <w:szCs w:val="22"/>
        </w:rPr>
        <w:t>1</w:t>
      </w:r>
      <w:r w:rsidR="00124F84">
        <w:rPr>
          <w:b/>
          <w:sz w:val="22"/>
          <w:szCs w:val="22"/>
        </w:rPr>
        <w:t>5</w:t>
      </w:r>
      <w:r w:rsidRPr="00B236D4">
        <w:rPr>
          <w:rStyle w:val="Heading1Char"/>
        </w:rPr>
        <w:t xml:space="preserve">, </w:t>
      </w:r>
      <w:r w:rsidR="00ED3C26">
        <w:rPr>
          <w:rStyle w:val="Heading1Char"/>
          <w:sz w:val="22"/>
          <w:szCs w:val="22"/>
        </w:rPr>
        <w:t>3/1</w:t>
      </w:r>
      <w:r w:rsidR="00124F84">
        <w:rPr>
          <w:rStyle w:val="Heading1Char"/>
          <w:sz w:val="22"/>
          <w:szCs w:val="22"/>
        </w:rPr>
        <w:t>5</w:t>
      </w:r>
      <w:r w:rsidRPr="00B236D4">
        <w:rPr>
          <w:rStyle w:val="Heading1Char"/>
        </w:rPr>
        <w:t>,</w:t>
      </w:r>
      <w:r>
        <w:rPr>
          <w:b/>
          <w:sz w:val="22"/>
          <w:szCs w:val="22"/>
        </w:rPr>
        <w:t xml:space="preserve"> 4/</w:t>
      </w:r>
      <w:r w:rsidR="00124F84">
        <w:rPr>
          <w:b/>
          <w:sz w:val="22"/>
          <w:szCs w:val="22"/>
        </w:rPr>
        <w:t>19</w:t>
      </w:r>
      <w:r w:rsidR="007406D6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>)</w:t>
      </w:r>
    </w:p>
    <w:p w14:paraId="06471B4C" w14:textId="279CE83C" w:rsidR="00B236D4" w:rsidRPr="00776D13" w:rsidRDefault="00B236D4" w:rsidP="000A2B5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776D13">
        <w:rPr>
          <w:b/>
          <w:sz w:val="22"/>
          <w:szCs w:val="22"/>
        </w:rPr>
        <w:t xml:space="preserve">Our end of the year meet will be </w:t>
      </w:r>
      <w:r w:rsidR="00ED3C26">
        <w:rPr>
          <w:b/>
          <w:sz w:val="22"/>
          <w:szCs w:val="22"/>
        </w:rPr>
        <w:t>Friday/</w:t>
      </w:r>
      <w:r w:rsidR="00776D13">
        <w:rPr>
          <w:b/>
          <w:sz w:val="22"/>
          <w:szCs w:val="22"/>
        </w:rPr>
        <w:t xml:space="preserve">Saturday May </w:t>
      </w:r>
      <w:r w:rsidR="00ED3C26">
        <w:rPr>
          <w:b/>
          <w:sz w:val="22"/>
          <w:szCs w:val="22"/>
        </w:rPr>
        <w:t>1</w:t>
      </w:r>
      <w:r w:rsidR="00124F84">
        <w:rPr>
          <w:b/>
          <w:sz w:val="22"/>
          <w:szCs w:val="22"/>
        </w:rPr>
        <w:t>4</w:t>
      </w:r>
      <w:r w:rsidR="005B62DD">
        <w:rPr>
          <w:b/>
          <w:sz w:val="22"/>
          <w:szCs w:val="22"/>
        </w:rPr>
        <w:t>th-1</w:t>
      </w:r>
      <w:r w:rsidR="00124F84">
        <w:rPr>
          <w:b/>
          <w:sz w:val="22"/>
          <w:szCs w:val="22"/>
        </w:rPr>
        <w:t>5</w:t>
      </w:r>
      <w:proofErr w:type="gramStart"/>
      <w:r w:rsidR="005B62DD">
        <w:rPr>
          <w:b/>
          <w:sz w:val="22"/>
          <w:szCs w:val="22"/>
        </w:rPr>
        <w:t>th</w:t>
      </w:r>
      <w:r w:rsidR="00ED3C26">
        <w:rPr>
          <w:b/>
          <w:sz w:val="22"/>
          <w:szCs w:val="22"/>
          <w:vertAlign w:val="superscript"/>
        </w:rPr>
        <w:t xml:space="preserve"> </w:t>
      </w:r>
      <w:r w:rsidR="00B61FA2">
        <w:rPr>
          <w:b/>
          <w:sz w:val="22"/>
          <w:szCs w:val="22"/>
          <w:vertAlign w:val="superscript"/>
        </w:rPr>
        <w:t xml:space="preserve"> </w:t>
      </w:r>
      <w:r w:rsidR="005B62DD">
        <w:rPr>
          <w:b/>
          <w:sz w:val="22"/>
          <w:szCs w:val="22"/>
        </w:rPr>
        <w:t>202</w:t>
      </w:r>
      <w:r w:rsidR="00124F84">
        <w:rPr>
          <w:b/>
          <w:sz w:val="22"/>
          <w:szCs w:val="22"/>
        </w:rPr>
        <w:t>7</w:t>
      </w:r>
      <w:proofErr w:type="gramEnd"/>
    </w:p>
    <w:tbl>
      <w:tblPr>
        <w:tblW w:w="4789" w:type="pct"/>
        <w:tblInd w:w="-3" w:type="dxa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single" w:sz="2" w:space="0" w:color="7F7F7F" w:themeColor="text1" w:themeTint="80"/>
          <w:insideV w:val="single" w:sz="2" w:space="0" w:color="7F7F7F" w:themeColor="text1" w:themeTint="80"/>
        </w:tblBorders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060"/>
        <w:gridCol w:w="1332"/>
        <w:gridCol w:w="1728"/>
        <w:gridCol w:w="1459"/>
        <w:gridCol w:w="1417"/>
        <w:gridCol w:w="1417"/>
        <w:gridCol w:w="1367"/>
        <w:gridCol w:w="1317"/>
      </w:tblGrid>
      <w:tr w:rsidR="00771519" w:rsidRPr="000A2B55" w14:paraId="791BC5FF" w14:textId="77777777" w:rsidTr="009307BE">
        <w:trPr>
          <w:trHeight w:val="765"/>
          <w:tblHeader/>
        </w:trPr>
        <w:tc>
          <w:tcPr>
            <w:tcW w:w="3060" w:type="dxa"/>
            <w:shd w:val="clear" w:color="auto" w:fill="DAEEF3" w:themeFill="accent5" w:themeFillTint="33"/>
            <w:vAlign w:val="center"/>
          </w:tcPr>
          <w:p w14:paraId="70EEE0B0" w14:textId="77777777" w:rsidR="00B51B65" w:rsidRPr="000A2B55" w:rsidRDefault="00B51B65" w:rsidP="00283F57">
            <w:pPr>
              <w:pStyle w:val="Heading3"/>
              <w:ind w:right="-658"/>
              <w:jc w:val="left"/>
            </w:pPr>
            <w:r>
              <w:t>Class</w:t>
            </w:r>
          </w:p>
        </w:tc>
        <w:tc>
          <w:tcPr>
            <w:tcW w:w="1332" w:type="dxa"/>
            <w:shd w:val="clear" w:color="auto" w:fill="DAEEF3" w:themeFill="accent5" w:themeFillTint="33"/>
          </w:tcPr>
          <w:p w14:paraId="172EB4FA" w14:textId="77777777" w:rsidR="00B51B65" w:rsidRDefault="00B51B65" w:rsidP="00771519">
            <w:pPr>
              <w:pStyle w:val="Heading3"/>
              <w:ind w:right="62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Cost per 4 </w:t>
            </w:r>
            <w:proofErr w:type="gramStart"/>
            <w:r>
              <w:rPr>
                <w:sz w:val="16"/>
                <w:szCs w:val="16"/>
              </w:rPr>
              <w:t>week</w:t>
            </w:r>
            <w:proofErr w:type="gramEnd"/>
          </w:p>
          <w:p w14:paraId="75E1AA2B" w14:textId="77777777" w:rsidR="00B51B65" w:rsidRPr="00283F57" w:rsidRDefault="00B51B65" w:rsidP="00771519">
            <w:pPr>
              <w:jc w:val="center"/>
            </w:pPr>
            <w:r>
              <w:t>session</w:t>
            </w:r>
          </w:p>
        </w:tc>
        <w:tc>
          <w:tcPr>
            <w:tcW w:w="1728" w:type="dxa"/>
            <w:tcBorders>
              <w:bottom w:val="single" w:sz="2" w:space="0" w:color="7F7F7F" w:themeColor="text1" w:themeTint="80"/>
            </w:tcBorders>
            <w:shd w:val="clear" w:color="auto" w:fill="DAEEF3" w:themeFill="accent5" w:themeFillTint="33"/>
            <w:vAlign w:val="center"/>
          </w:tcPr>
          <w:p w14:paraId="6D4A1B2B" w14:textId="77777777" w:rsidR="00B51B65" w:rsidRPr="000A2B55" w:rsidRDefault="00B51B65" w:rsidP="00771519">
            <w:pPr>
              <w:pStyle w:val="Heading3"/>
              <w:ind w:right="622"/>
            </w:pPr>
            <w:r w:rsidRPr="000A2B55">
              <w:t>Monday</w:t>
            </w:r>
          </w:p>
        </w:tc>
        <w:tc>
          <w:tcPr>
            <w:tcW w:w="1459" w:type="dxa"/>
            <w:shd w:val="clear" w:color="auto" w:fill="DAEEF3" w:themeFill="accent5" w:themeFillTint="33"/>
            <w:vAlign w:val="center"/>
          </w:tcPr>
          <w:p w14:paraId="4F014206" w14:textId="77777777" w:rsidR="00B51B65" w:rsidRPr="000A2B55" w:rsidRDefault="00B51B65" w:rsidP="00EC256D">
            <w:pPr>
              <w:pStyle w:val="Heading3"/>
            </w:pPr>
            <w:r w:rsidRPr="000A2B55">
              <w:t>Tuesday</w:t>
            </w:r>
          </w:p>
        </w:tc>
        <w:tc>
          <w:tcPr>
            <w:tcW w:w="1417" w:type="dxa"/>
            <w:tcBorders>
              <w:bottom w:val="single" w:sz="2" w:space="0" w:color="7F7F7F" w:themeColor="text1" w:themeTint="80"/>
            </w:tcBorders>
            <w:shd w:val="clear" w:color="auto" w:fill="DAEEF3" w:themeFill="accent5" w:themeFillTint="33"/>
            <w:vAlign w:val="center"/>
          </w:tcPr>
          <w:p w14:paraId="7E4EAE54" w14:textId="77777777" w:rsidR="00B51B65" w:rsidRPr="000A2B55" w:rsidRDefault="00B51B65" w:rsidP="00EC256D">
            <w:pPr>
              <w:pStyle w:val="Heading3"/>
            </w:pPr>
            <w:r w:rsidRPr="000A2B55">
              <w:t>Wednesday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2B82B7AA" w14:textId="77777777" w:rsidR="00B51B65" w:rsidRPr="000A2B55" w:rsidRDefault="00B51B65" w:rsidP="00EC256D">
            <w:pPr>
              <w:pStyle w:val="Heading3"/>
            </w:pPr>
            <w:r w:rsidRPr="000A2B55">
              <w:t>Thursday</w:t>
            </w:r>
          </w:p>
        </w:tc>
        <w:tc>
          <w:tcPr>
            <w:tcW w:w="1367" w:type="dxa"/>
            <w:tcBorders>
              <w:bottom w:val="single" w:sz="2" w:space="0" w:color="7F7F7F" w:themeColor="text1" w:themeTint="80"/>
            </w:tcBorders>
            <w:shd w:val="clear" w:color="auto" w:fill="DAEEF3" w:themeFill="accent5" w:themeFillTint="33"/>
            <w:vAlign w:val="center"/>
          </w:tcPr>
          <w:p w14:paraId="50CCC501" w14:textId="77777777" w:rsidR="00B51B65" w:rsidRPr="000A2B55" w:rsidRDefault="00B51B65" w:rsidP="00EC256D">
            <w:pPr>
              <w:pStyle w:val="Heading3"/>
            </w:pPr>
            <w:r w:rsidRPr="000A2B55">
              <w:t>Friday</w:t>
            </w:r>
          </w:p>
        </w:tc>
        <w:tc>
          <w:tcPr>
            <w:tcW w:w="1317" w:type="dxa"/>
            <w:shd w:val="clear" w:color="auto" w:fill="DAEEF3" w:themeFill="accent5" w:themeFillTint="33"/>
            <w:vAlign w:val="center"/>
          </w:tcPr>
          <w:p w14:paraId="5AAEA5CE" w14:textId="77777777" w:rsidR="00B51B65" w:rsidRPr="000A2B55" w:rsidRDefault="00B51B65" w:rsidP="00EC256D">
            <w:pPr>
              <w:pStyle w:val="Heading3"/>
            </w:pPr>
            <w:r w:rsidRPr="000A2B55">
              <w:t>Saturday</w:t>
            </w:r>
          </w:p>
        </w:tc>
      </w:tr>
      <w:tr w:rsidR="00771519" w:rsidRPr="000A2B55" w14:paraId="19E0D652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6D306FB3" w14:textId="0C0AB3FC" w:rsidR="009307BE" w:rsidRDefault="009307BE" w:rsidP="00283F57">
            <w:pPr>
              <w:pStyle w:val="Heading3"/>
              <w:ind w:right="-658"/>
              <w:jc w:val="left"/>
              <w:rPr>
                <w:sz w:val="16"/>
                <w:szCs w:val="16"/>
              </w:rPr>
            </w:pPr>
            <w:r>
              <w:t>Toddler Time-</w:t>
            </w:r>
            <w:r w:rsidR="00B51B65">
              <w:t xml:space="preserve"> </w:t>
            </w:r>
            <w:r>
              <w:rPr>
                <w:sz w:val="16"/>
                <w:szCs w:val="16"/>
              </w:rPr>
              <w:t>Walking to 2.5</w:t>
            </w:r>
            <w:r w:rsidR="00B51B65" w:rsidRPr="00EC723D">
              <w:rPr>
                <w:sz w:val="16"/>
                <w:szCs w:val="16"/>
              </w:rPr>
              <w:t xml:space="preserve"> y</w:t>
            </w:r>
            <w:r>
              <w:rPr>
                <w:sz w:val="16"/>
                <w:szCs w:val="16"/>
              </w:rPr>
              <w:t>ears</w:t>
            </w:r>
          </w:p>
          <w:p w14:paraId="3987B2A3" w14:textId="1A9F5299" w:rsidR="00B51B65" w:rsidRPr="000A2B55" w:rsidRDefault="00B51B65" w:rsidP="00283F57">
            <w:pPr>
              <w:pStyle w:val="Heading3"/>
              <w:ind w:right="-658"/>
              <w:jc w:val="left"/>
            </w:pPr>
            <w:r>
              <w:rPr>
                <w:sz w:val="16"/>
                <w:szCs w:val="16"/>
              </w:rPr>
              <w:t xml:space="preserve"> old</w:t>
            </w:r>
            <w:r w:rsidR="00E06A61">
              <w:rPr>
                <w:sz w:val="16"/>
                <w:szCs w:val="16"/>
              </w:rPr>
              <w:t xml:space="preserve"> &amp; adult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25DCD961" w14:textId="77777777" w:rsidR="00B51B65" w:rsidRDefault="00B51B65" w:rsidP="00771519">
            <w:pPr>
              <w:ind w:right="622"/>
              <w:jc w:val="center"/>
            </w:pPr>
          </w:p>
          <w:p w14:paraId="248C20A0" w14:textId="197587B4" w:rsidR="00B51B65" w:rsidRPr="000A2B55" w:rsidRDefault="00B51B65" w:rsidP="00D74D1D">
            <w:pPr>
              <w:ind w:right="622"/>
              <w:jc w:val="center"/>
            </w:pPr>
            <w:r>
              <w:t>$</w:t>
            </w:r>
            <w:r w:rsidR="00AF5D1F">
              <w:t>50</w:t>
            </w:r>
          </w:p>
        </w:tc>
        <w:tc>
          <w:tcPr>
            <w:tcW w:w="1728" w:type="dxa"/>
            <w:shd w:val="clear" w:color="auto" w:fill="F2F2F2" w:themeFill="background1" w:themeFillShade="F2"/>
          </w:tcPr>
          <w:p w14:paraId="2ECC716B" w14:textId="77777777" w:rsidR="00B51B65" w:rsidRPr="000A2B55" w:rsidRDefault="00B51B65" w:rsidP="00283F57">
            <w:pPr>
              <w:ind w:right="622"/>
            </w:pPr>
          </w:p>
        </w:tc>
        <w:tc>
          <w:tcPr>
            <w:tcW w:w="1459" w:type="dxa"/>
          </w:tcPr>
          <w:p w14:paraId="0825F689" w14:textId="77777777" w:rsidR="00486BDC" w:rsidRDefault="00486BDC" w:rsidP="00283F57">
            <w:pPr>
              <w:jc w:val="center"/>
            </w:pPr>
          </w:p>
          <w:p w14:paraId="7427E0CC" w14:textId="273DC7C7" w:rsidR="00B51B65" w:rsidRPr="000A2B55" w:rsidRDefault="00E06A61" w:rsidP="00283F57">
            <w:pPr>
              <w:jc w:val="center"/>
            </w:pPr>
            <w:r>
              <w:t>4:15-4:45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38E7E487" w14:textId="77777777" w:rsidR="00B51B65" w:rsidRPr="000A2B55" w:rsidRDefault="00B51B65" w:rsidP="000A2B55"/>
        </w:tc>
        <w:tc>
          <w:tcPr>
            <w:tcW w:w="1417" w:type="dxa"/>
            <w:shd w:val="clear" w:color="auto" w:fill="F2F2F2" w:themeFill="background1" w:themeFillShade="F2"/>
          </w:tcPr>
          <w:p w14:paraId="3336D09B" w14:textId="77777777" w:rsidR="00B51B65" w:rsidRPr="000A2B55" w:rsidRDefault="00B51B65" w:rsidP="000A2B55"/>
        </w:tc>
        <w:tc>
          <w:tcPr>
            <w:tcW w:w="1367" w:type="dxa"/>
            <w:shd w:val="clear" w:color="auto" w:fill="F2F2F2" w:themeFill="background1" w:themeFillShade="F2"/>
          </w:tcPr>
          <w:p w14:paraId="58EDA1AC" w14:textId="77777777" w:rsidR="00B51B65" w:rsidRPr="000A2B55" w:rsidRDefault="00B51B65" w:rsidP="000A2B55"/>
        </w:tc>
        <w:tc>
          <w:tcPr>
            <w:tcW w:w="1317" w:type="dxa"/>
          </w:tcPr>
          <w:p w14:paraId="2F603BBF" w14:textId="200BC42A" w:rsidR="00C8111C" w:rsidRPr="000A2B55" w:rsidRDefault="00C8111C" w:rsidP="00C8111C">
            <w:pPr>
              <w:jc w:val="center"/>
            </w:pPr>
          </w:p>
        </w:tc>
      </w:tr>
      <w:tr w:rsidR="00E06A61" w:rsidRPr="000A2B55" w14:paraId="126F217B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59BB1BDE" w14:textId="6FD3C3DC" w:rsidR="00E06A61" w:rsidRDefault="00E06A61" w:rsidP="00283F57">
            <w:pPr>
              <w:pStyle w:val="Heading3"/>
              <w:ind w:right="-658"/>
              <w:jc w:val="left"/>
            </w:pPr>
            <w:r>
              <w:t xml:space="preserve">Mini Gym </w:t>
            </w:r>
            <w:r w:rsidRPr="00EC723D">
              <w:rPr>
                <w:sz w:val="16"/>
                <w:szCs w:val="16"/>
              </w:rPr>
              <w:t>3 years</w:t>
            </w:r>
            <w:r>
              <w:rPr>
                <w:sz w:val="16"/>
                <w:szCs w:val="16"/>
              </w:rPr>
              <w:t xml:space="preserve"> old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7A28F92C" w14:textId="5F5E2638" w:rsidR="00E06A61" w:rsidRDefault="00E06A61" w:rsidP="00771519">
            <w:pPr>
              <w:ind w:right="622"/>
              <w:jc w:val="center"/>
            </w:pPr>
            <w:r>
              <w:t>$</w:t>
            </w:r>
            <w:r w:rsidR="00AF5D1F">
              <w:t>50</w:t>
            </w:r>
          </w:p>
        </w:tc>
        <w:tc>
          <w:tcPr>
            <w:tcW w:w="1728" w:type="dxa"/>
            <w:shd w:val="clear" w:color="auto" w:fill="F2F2F2" w:themeFill="background1" w:themeFillShade="F2"/>
          </w:tcPr>
          <w:p w14:paraId="10EC11E9" w14:textId="77777777" w:rsidR="00E06A61" w:rsidRPr="000A2B55" w:rsidRDefault="00E06A61" w:rsidP="00283F57">
            <w:pPr>
              <w:ind w:right="622"/>
            </w:pPr>
          </w:p>
        </w:tc>
        <w:tc>
          <w:tcPr>
            <w:tcW w:w="1459" w:type="dxa"/>
          </w:tcPr>
          <w:p w14:paraId="5D426171" w14:textId="77777777" w:rsidR="00486BDC" w:rsidRDefault="00486BDC" w:rsidP="00283F57">
            <w:pPr>
              <w:jc w:val="center"/>
            </w:pPr>
          </w:p>
          <w:p w14:paraId="4B77D41C" w14:textId="336FA60F" w:rsidR="00E06A61" w:rsidRDefault="00E06A61" w:rsidP="00283F57">
            <w:pPr>
              <w:jc w:val="center"/>
            </w:pPr>
            <w:r>
              <w:t>5:00-5:30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4F11266A" w14:textId="77777777" w:rsidR="00E06A61" w:rsidRPr="000A2B55" w:rsidRDefault="00E06A61" w:rsidP="000A2B55"/>
        </w:tc>
        <w:tc>
          <w:tcPr>
            <w:tcW w:w="1417" w:type="dxa"/>
            <w:shd w:val="clear" w:color="auto" w:fill="F2F2F2" w:themeFill="background1" w:themeFillShade="F2"/>
          </w:tcPr>
          <w:p w14:paraId="5FFB8E17" w14:textId="77777777" w:rsidR="00E06A61" w:rsidRPr="000A2B55" w:rsidRDefault="00E06A61" w:rsidP="000A2B55"/>
        </w:tc>
        <w:tc>
          <w:tcPr>
            <w:tcW w:w="1367" w:type="dxa"/>
            <w:shd w:val="clear" w:color="auto" w:fill="F2F2F2" w:themeFill="background1" w:themeFillShade="F2"/>
          </w:tcPr>
          <w:p w14:paraId="50870389" w14:textId="77777777" w:rsidR="00E06A61" w:rsidRPr="000A2B55" w:rsidRDefault="00E06A61" w:rsidP="000A2B55"/>
        </w:tc>
        <w:tc>
          <w:tcPr>
            <w:tcW w:w="1317" w:type="dxa"/>
          </w:tcPr>
          <w:p w14:paraId="7E713833" w14:textId="77777777" w:rsidR="00E06A61" w:rsidRDefault="00E06A61" w:rsidP="00E06A61">
            <w:pPr>
              <w:jc w:val="center"/>
            </w:pPr>
            <w:r>
              <w:t>9:00-9:30</w:t>
            </w:r>
          </w:p>
          <w:p w14:paraId="5885FE87" w14:textId="77777777" w:rsidR="00E06A61" w:rsidRDefault="00E06A61" w:rsidP="00E06A61">
            <w:pPr>
              <w:jc w:val="center"/>
            </w:pPr>
            <w:r>
              <w:t xml:space="preserve">3 &amp; 4 </w:t>
            </w:r>
          </w:p>
          <w:p w14:paraId="669F9049" w14:textId="27826094" w:rsidR="00E06A61" w:rsidRDefault="00E06A61" w:rsidP="00E06A61">
            <w:pPr>
              <w:jc w:val="center"/>
            </w:pPr>
            <w:r>
              <w:t>Year olds</w:t>
            </w:r>
          </w:p>
        </w:tc>
      </w:tr>
      <w:tr w:rsidR="00771519" w:rsidRPr="000A2B55" w14:paraId="3C6A20A4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618AC9A6" w14:textId="77777777" w:rsidR="00B51B65" w:rsidRPr="000A2B55" w:rsidRDefault="00B51B65" w:rsidP="00283F57">
            <w:pPr>
              <w:pStyle w:val="Heading3"/>
              <w:ind w:right="-658"/>
              <w:jc w:val="left"/>
            </w:pPr>
            <w:r>
              <w:t xml:space="preserve">Preschool </w:t>
            </w:r>
            <w:r w:rsidRPr="00EC723D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EC723D">
              <w:rPr>
                <w:sz w:val="16"/>
                <w:szCs w:val="16"/>
              </w:rPr>
              <w:t>years</w:t>
            </w:r>
            <w:r>
              <w:rPr>
                <w:sz w:val="16"/>
                <w:szCs w:val="16"/>
              </w:rPr>
              <w:t xml:space="preserve"> old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2466D88C" w14:textId="77777777" w:rsidR="00B51B65" w:rsidRDefault="00B51B65" w:rsidP="00771519">
            <w:pPr>
              <w:ind w:right="622"/>
              <w:jc w:val="center"/>
            </w:pPr>
          </w:p>
          <w:p w14:paraId="188E3446" w14:textId="1B8BD1E5" w:rsidR="00B51B65" w:rsidRPr="000A2B55" w:rsidRDefault="00B51B65" w:rsidP="00D74D1D">
            <w:pPr>
              <w:ind w:right="622"/>
              <w:jc w:val="center"/>
            </w:pPr>
            <w:r>
              <w:t>$</w:t>
            </w:r>
            <w:r w:rsidR="00AF5D1F">
              <w:t>60</w:t>
            </w:r>
          </w:p>
        </w:tc>
        <w:tc>
          <w:tcPr>
            <w:tcW w:w="1728" w:type="dxa"/>
            <w:shd w:val="clear" w:color="auto" w:fill="F2F2F2" w:themeFill="background1" w:themeFillShade="F2"/>
          </w:tcPr>
          <w:p w14:paraId="22782ADD" w14:textId="77777777" w:rsidR="00B51B65" w:rsidRPr="000A2B55" w:rsidRDefault="00B51B65" w:rsidP="00283F57">
            <w:pPr>
              <w:ind w:right="622"/>
            </w:pPr>
          </w:p>
        </w:tc>
        <w:tc>
          <w:tcPr>
            <w:tcW w:w="1459" w:type="dxa"/>
          </w:tcPr>
          <w:p w14:paraId="7DFB0480" w14:textId="77777777" w:rsidR="00486BDC" w:rsidRDefault="00486BDC" w:rsidP="00283F57">
            <w:pPr>
              <w:jc w:val="center"/>
            </w:pPr>
          </w:p>
          <w:p w14:paraId="7711140F" w14:textId="56A11DA4" w:rsidR="00B51B65" w:rsidRPr="000A2B55" w:rsidRDefault="00C8111C" w:rsidP="00283F57">
            <w:pPr>
              <w:jc w:val="center"/>
            </w:pPr>
            <w:r>
              <w:t>5:40-6:15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53B70FE" w14:textId="77777777" w:rsidR="00B51B65" w:rsidRPr="000A2B55" w:rsidRDefault="00B51B65" w:rsidP="000A2B55"/>
        </w:tc>
        <w:tc>
          <w:tcPr>
            <w:tcW w:w="1417" w:type="dxa"/>
            <w:shd w:val="clear" w:color="auto" w:fill="F2F2F2" w:themeFill="background1" w:themeFillShade="F2"/>
          </w:tcPr>
          <w:p w14:paraId="346AAFB1" w14:textId="77777777" w:rsidR="00B51B65" w:rsidRPr="000A2B55" w:rsidRDefault="00B51B65" w:rsidP="008A5195">
            <w:pPr>
              <w:jc w:val="center"/>
            </w:pPr>
          </w:p>
        </w:tc>
        <w:tc>
          <w:tcPr>
            <w:tcW w:w="1367" w:type="dxa"/>
            <w:shd w:val="clear" w:color="auto" w:fill="F2F2F2" w:themeFill="background1" w:themeFillShade="F2"/>
          </w:tcPr>
          <w:p w14:paraId="7BE2F6F5" w14:textId="77777777" w:rsidR="00B51B65" w:rsidRPr="000A2B55" w:rsidRDefault="00B51B65" w:rsidP="000A2B55"/>
        </w:tc>
        <w:tc>
          <w:tcPr>
            <w:tcW w:w="1317" w:type="dxa"/>
            <w:shd w:val="clear" w:color="auto" w:fill="F2F2F2" w:themeFill="background1" w:themeFillShade="F2"/>
          </w:tcPr>
          <w:p w14:paraId="4D291727" w14:textId="77777777" w:rsidR="00B51B65" w:rsidRPr="000A2B55" w:rsidRDefault="00B51B65" w:rsidP="000A2B55"/>
        </w:tc>
      </w:tr>
      <w:tr w:rsidR="00771519" w:rsidRPr="000A2B55" w14:paraId="14389E45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4E72F584" w14:textId="77777777" w:rsidR="00B51B65" w:rsidRPr="000A2B55" w:rsidRDefault="00B51B65" w:rsidP="00283F57">
            <w:pPr>
              <w:pStyle w:val="Heading3"/>
              <w:ind w:right="-658"/>
              <w:jc w:val="left"/>
            </w:pPr>
            <w:proofErr w:type="spellStart"/>
            <w:r>
              <w:t>Kindergym</w:t>
            </w:r>
            <w:proofErr w:type="spellEnd"/>
            <w:r>
              <w:t xml:space="preserve"> </w:t>
            </w:r>
            <w:r w:rsidRPr="00EC723D">
              <w:rPr>
                <w:sz w:val="16"/>
                <w:szCs w:val="16"/>
              </w:rPr>
              <w:t>5 years</w:t>
            </w:r>
            <w:r>
              <w:rPr>
                <w:sz w:val="16"/>
                <w:szCs w:val="16"/>
              </w:rPr>
              <w:t xml:space="preserve"> old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2B419CCD" w14:textId="77777777" w:rsidR="00B51B65" w:rsidRDefault="00B51B65" w:rsidP="00771519">
            <w:pPr>
              <w:ind w:right="622"/>
              <w:jc w:val="center"/>
            </w:pPr>
          </w:p>
          <w:p w14:paraId="0F2921C4" w14:textId="4E00ABA5" w:rsidR="00B51B65" w:rsidRPr="000A2B55" w:rsidRDefault="00B51B65" w:rsidP="001E72DE">
            <w:pPr>
              <w:ind w:right="622"/>
              <w:jc w:val="center"/>
            </w:pPr>
            <w:r>
              <w:t>$</w:t>
            </w:r>
            <w:r w:rsidR="00AF5D1F">
              <w:t>60</w:t>
            </w:r>
          </w:p>
        </w:tc>
        <w:tc>
          <w:tcPr>
            <w:tcW w:w="1728" w:type="dxa"/>
            <w:shd w:val="clear" w:color="auto" w:fill="F2F2F2" w:themeFill="background1" w:themeFillShade="F2"/>
          </w:tcPr>
          <w:p w14:paraId="38012602" w14:textId="77777777" w:rsidR="00B51B65" w:rsidRPr="000A2B55" w:rsidRDefault="00B51B65" w:rsidP="00283F57">
            <w:pPr>
              <w:ind w:right="622"/>
            </w:pPr>
          </w:p>
        </w:tc>
        <w:tc>
          <w:tcPr>
            <w:tcW w:w="1459" w:type="dxa"/>
          </w:tcPr>
          <w:p w14:paraId="7457C97A" w14:textId="77777777" w:rsidR="00486BDC" w:rsidRDefault="00486BDC" w:rsidP="00283F57">
            <w:pPr>
              <w:jc w:val="center"/>
            </w:pPr>
          </w:p>
          <w:p w14:paraId="1F1BF159" w14:textId="21E8A03B" w:rsidR="00B51B65" w:rsidRPr="000A2B55" w:rsidRDefault="00C8111C" w:rsidP="00283F57">
            <w:pPr>
              <w:jc w:val="center"/>
            </w:pPr>
            <w:r>
              <w:t>6:20-7:00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E0695E9" w14:textId="77777777" w:rsidR="00B51B65" w:rsidRPr="000A2B55" w:rsidRDefault="00B51B65" w:rsidP="000A2B55"/>
        </w:tc>
        <w:tc>
          <w:tcPr>
            <w:tcW w:w="1417" w:type="dxa"/>
            <w:shd w:val="clear" w:color="auto" w:fill="F2F2F2" w:themeFill="background1" w:themeFillShade="F2"/>
          </w:tcPr>
          <w:p w14:paraId="2DB1D66D" w14:textId="77777777" w:rsidR="00B51B65" w:rsidRPr="000A2B55" w:rsidRDefault="00B51B65" w:rsidP="000A2B55"/>
        </w:tc>
        <w:tc>
          <w:tcPr>
            <w:tcW w:w="1367" w:type="dxa"/>
            <w:shd w:val="clear" w:color="auto" w:fill="F2F2F2" w:themeFill="background1" w:themeFillShade="F2"/>
          </w:tcPr>
          <w:p w14:paraId="1A7BD1B7" w14:textId="77777777" w:rsidR="00B51B65" w:rsidRPr="000A2B55" w:rsidRDefault="00B51B65" w:rsidP="000A2B55"/>
        </w:tc>
        <w:tc>
          <w:tcPr>
            <w:tcW w:w="1317" w:type="dxa"/>
          </w:tcPr>
          <w:p w14:paraId="38E7865B" w14:textId="77777777" w:rsidR="00486BDC" w:rsidRDefault="00486BDC" w:rsidP="00C8111C">
            <w:pPr>
              <w:jc w:val="center"/>
            </w:pPr>
          </w:p>
          <w:p w14:paraId="1B292336" w14:textId="66D9498D" w:rsidR="00B51B65" w:rsidRPr="000A2B55" w:rsidRDefault="00C8111C" w:rsidP="00C8111C">
            <w:pPr>
              <w:jc w:val="center"/>
            </w:pPr>
            <w:r>
              <w:t>9:40-10:20</w:t>
            </w:r>
          </w:p>
        </w:tc>
      </w:tr>
      <w:tr w:rsidR="00634722" w:rsidRPr="000A2B55" w14:paraId="3CF7107C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1266E4F2" w14:textId="5B12ABFB" w:rsidR="00634722" w:rsidRDefault="00634722" w:rsidP="00283F57">
            <w:pPr>
              <w:pStyle w:val="Heading3"/>
              <w:ind w:right="-658"/>
              <w:jc w:val="left"/>
            </w:pPr>
            <w:r>
              <w:t xml:space="preserve">Developmental </w:t>
            </w:r>
            <w:proofErr w:type="spellStart"/>
            <w:r>
              <w:t>Kindergrym</w:t>
            </w:r>
            <w:proofErr w:type="spellEnd"/>
          </w:p>
        </w:tc>
        <w:tc>
          <w:tcPr>
            <w:tcW w:w="1332" w:type="dxa"/>
            <w:shd w:val="clear" w:color="auto" w:fill="F2F2F2" w:themeFill="background1" w:themeFillShade="F2"/>
          </w:tcPr>
          <w:p w14:paraId="5D63A2C4" w14:textId="77777777" w:rsidR="00634722" w:rsidRDefault="00634722" w:rsidP="00771519">
            <w:pPr>
              <w:ind w:right="622"/>
              <w:jc w:val="center"/>
            </w:pPr>
          </w:p>
          <w:p w14:paraId="1069D236" w14:textId="790D895D" w:rsidR="00634722" w:rsidRDefault="00634722" w:rsidP="00771519">
            <w:pPr>
              <w:ind w:right="622"/>
              <w:jc w:val="center"/>
            </w:pPr>
            <w:r>
              <w:t>$</w:t>
            </w:r>
            <w:r w:rsidR="00AF5D1F">
              <w:t>70</w:t>
            </w:r>
          </w:p>
        </w:tc>
        <w:tc>
          <w:tcPr>
            <w:tcW w:w="1728" w:type="dxa"/>
            <w:shd w:val="clear" w:color="auto" w:fill="F2F2F2" w:themeFill="background1" w:themeFillShade="F2"/>
          </w:tcPr>
          <w:p w14:paraId="46B2213B" w14:textId="77777777" w:rsidR="00634722" w:rsidRPr="000A2B55" w:rsidRDefault="00634722" w:rsidP="00283F57">
            <w:pPr>
              <w:ind w:right="622"/>
            </w:pPr>
          </w:p>
        </w:tc>
        <w:tc>
          <w:tcPr>
            <w:tcW w:w="1459" w:type="dxa"/>
          </w:tcPr>
          <w:p w14:paraId="1D85EEC1" w14:textId="77777777" w:rsidR="00634722" w:rsidRDefault="00634722" w:rsidP="00283F57">
            <w:pPr>
              <w:jc w:val="center"/>
            </w:pPr>
          </w:p>
          <w:p w14:paraId="3AB1B671" w14:textId="0F055CED" w:rsidR="00634722" w:rsidRDefault="00634722" w:rsidP="00283F57">
            <w:pPr>
              <w:jc w:val="center"/>
            </w:pPr>
            <w:r>
              <w:t>4</w:t>
            </w:r>
            <w:r w:rsidR="00E06A61">
              <w:t>:00</w:t>
            </w:r>
            <w:r>
              <w:t>-4:50</w:t>
            </w:r>
          </w:p>
        </w:tc>
        <w:tc>
          <w:tcPr>
            <w:tcW w:w="1417" w:type="dxa"/>
            <w:shd w:val="clear" w:color="auto" w:fill="FFFFFF" w:themeFill="background1"/>
          </w:tcPr>
          <w:p w14:paraId="6C14DEDE" w14:textId="77777777" w:rsidR="00634722" w:rsidRDefault="00634722" w:rsidP="00634722">
            <w:pPr>
              <w:jc w:val="center"/>
            </w:pPr>
          </w:p>
          <w:p w14:paraId="4EB0D701" w14:textId="0856AB8D" w:rsidR="00634722" w:rsidRPr="000A2B55" w:rsidRDefault="00634722" w:rsidP="00634722">
            <w:pPr>
              <w:jc w:val="center"/>
            </w:pPr>
            <w:r>
              <w:t>5:00-5:</w:t>
            </w:r>
            <w:r w:rsidR="00E06A61">
              <w:t>5</w:t>
            </w:r>
            <w:r>
              <w:t>0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13525EA" w14:textId="77777777" w:rsidR="00634722" w:rsidRPr="000A2B55" w:rsidRDefault="00634722" w:rsidP="000A2B55"/>
        </w:tc>
        <w:tc>
          <w:tcPr>
            <w:tcW w:w="1367" w:type="dxa"/>
            <w:shd w:val="clear" w:color="auto" w:fill="F2F2F2" w:themeFill="background1" w:themeFillShade="F2"/>
          </w:tcPr>
          <w:p w14:paraId="1EFC7912" w14:textId="77777777" w:rsidR="00634722" w:rsidRPr="000A2B55" w:rsidRDefault="00634722" w:rsidP="000A2B55"/>
        </w:tc>
        <w:tc>
          <w:tcPr>
            <w:tcW w:w="1317" w:type="dxa"/>
            <w:shd w:val="clear" w:color="auto" w:fill="F2F2F2" w:themeFill="background1" w:themeFillShade="F2"/>
          </w:tcPr>
          <w:p w14:paraId="56BD7324" w14:textId="77777777" w:rsidR="00634722" w:rsidRDefault="00634722" w:rsidP="00C8111C">
            <w:pPr>
              <w:jc w:val="center"/>
            </w:pPr>
          </w:p>
        </w:tc>
      </w:tr>
      <w:tr w:rsidR="00771519" w:rsidRPr="000A2B55" w14:paraId="21182393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042C63FE" w14:textId="77777777" w:rsidR="00B51B65" w:rsidRPr="000A2B55" w:rsidRDefault="00B51B65" w:rsidP="00283F57">
            <w:pPr>
              <w:pStyle w:val="Heading3"/>
              <w:ind w:right="-658"/>
              <w:jc w:val="left"/>
            </w:pPr>
            <w:r>
              <w:t>Developmental 1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3604C6BD" w14:textId="77777777" w:rsidR="00B51B65" w:rsidRDefault="00B51B65" w:rsidP="00771519">
            <w:pPr>
              <w:ind w:right="622"/>
              <w:jc w:val="center"/>
            </w:pPr>
          </w:p>
          <w:p w14:paraId="704914BA" w14:textId="21E26E9D" w:rsidR="00B51B65" w:rsidRPr="000A2B55" w:rsidRDefault="00B51B65" w:rsidP="00E338EF">
            <w:pPr>
              <w:ind w:right="622"/>
              <w:jc w:val="center"/>
            </w:pPr>
            <w:r>
              <w:t>$</w:t>
            </w:r>
            <w:r w:rsidR="00AF5D1F">
              <w:t>75</w:t>
            </w:r>
          </w:p>
        </w:tc>
        <w:tc>
          <w:tcPr>
            <w:tcW w:w="1728" w:type="dxa"/>
          </w:tcPr>
          <w:p w14:paraId="4F066732" w14:textId="77777777" w:rsidR="00486BDC" w:rsidRDefault="00486BDC" w:rsidP="00C8111C">
            <w:pPr>
              <w:ind w:right="622"/>
              <w:jc w:val="right"/>
            </w:pPr>
          </w:p>
          <w:p w14:paraId="3EAD1C21" w14:textId="73102FCB" w:rsidR="00B51B65" w:rsidRPr="000A2B55" w:rsidRDefault="00C8111C" w:rsidP="00C8111C">
            <w:pPr>
              <w:ind w:right="622"/>
              <w:jc w:val="right"/>
            </w:pPr>
            <w:r>
              <w:t>5:00-6:00</w:t>
            </w:r>
          </w:p>
        </w:tc>
        <w:tc>
          <w:tcPr>
            <w:tcW w:w="1459" w:type="dxa"/>
          </w:tcPr>
          <w:p w14:paraId="16C94112" w14:textId="77777777" w:rsidR="00486BDC" w:rsidRDefault="00486BDC" w:rsidP="00F00D8B">
            <w:pPr>
              <w:jc w:val="center"/>
            </w:pPr>
          </w:p>
          <w:p w14:paraId="4009ADFD" w14:textId="43B1CB18" w:rsidR="00B51B65" w:rsidRPr="000A2B55" w:rsidRDefault="00C8111C" w:rsidP="00F00D8B">
            <w:pPr>
              <w:jc w:val="center"/>
            </w:pPr>
            <w:r>
              <w:t>5:00-6:00</w:t>
            </w:r>
          </w:p>
        </w:tc>
        <w:tc>
          <w:tcPr>
            <w:tcW w:w="1417" w:type="dxa"/>
            <w:shd w:val="clear" w:color="auto" w:fill="FFFFFF" w:themeFill="background1"/>
          </w:tcPr>
          <w:p w14:paraId="3303A885" w14:textId="77777777" w:rsidR="00486BDC" w:rsidRDefault="00486BDC" w:rsidP="007C0101">
            <w:pPr>
              <w:jc w:val="center"/>
            </w:pPr>
          </w:p>
          <w:p w14:paraId="4E648A17" w14:textId="41D211DA" w:rsidR="00B51B65" w:rsidRPr="000A2B55" w:rsidRDefault="00C8111C" w:rsidP="007C0101">
            <w:pPr>
              <w:jc w:val="center"/>
            </w:pPr>
            <w:r>
              <w:t>6:00-7:00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21283A1" w14:textId="5C2342E3" w:rsidR="00B51B65" w:rsidRPr="000A2B55" w:rsidRDefault="00B51B65" w:rsidP="00EC723D">
            <w:pPr>
              <w:jc w:val="center"/>
            </w:pPr>
          </w:p>
        </w:tc>
        <w:tc>
          <w:tcPr>
            <w:tcW w:w="1367" w:type="dxa"/>
            <w:shd w:val="clear" w:color="auto" w:fill="F2F2F2" w:themeFill="background1" w:themeFillShade="F2"/>
          </w:tcPr>
          <w:p w14:paraId="1B5060DA" w14:textId="77777777" w:rsidR="00B51B65" w:rsidRPr="000A2B55" w:rsidRDefault="00B51B65" w:rsidP="000A2B55"/>
        </w:tc>
        <w:tc>
          <w:tcPr>
            <w:tcW w:w="1317" w:type="dxa"/>
          </w:tcPr>
          <w:p w14:paraId="6AF472D3" w14:textId="77777777" w:rsidR="00486BDC" w:rsidRDefault="00486BDC" w:rsidP="00C8111C">
            <w:pPr>
              <w:jc w:val="center"/>
              <w:rPr>
                <w:sz w:val="16"/>
                <w:szCs w:val="16"/>
              </w:rPr>
            </w:pPr>
          </w:p>
          <w:p w14:paraId="7164131A" w14:textId="77777777" w:rsidR="00B51B65" w:rsidRPr="00486BDC" w:rsidRDefault="00C8111C" w:rsidP="00C8111C">
            <w:pPr>
              <w:jc w:val="center"/>
              <w:rPr>
                <w:szCs w:val="18"/>
              </w:rPr>
            </w:pPr>
            <w:r w:rsidRPr="00486BDC">
              <w:rPr>
                <w:szCs w:val="18"/>
              </w:rPr>
              <w:t>10:30-11:30</w:t>
            </w:r>
          </w:p>
          <w:p w14:paraId="75A048DC" w14:textId="2E64C55E" w:rsidR="00486BDC" w:rsidRPr="00486BDC" w:rsidRDefault="00486BDC" w:rsidP="00C8111C">
            <w:pPr>
              <w:jc w:val="center"/>
              <w:rPr>
                <w:sz w:val="20"/>
                <w:szCs w:val="20"/>
              </w:rPr>
            </w:pPr>
          </w:p>
        </w:tc>
      </w:tr>
      <w:tr w:rsidR="00771519" w:rsidRPr="000A2B55" w14:paraId="781CA2B7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3619776C" w14:textId="77777777" w:rsidR="00B51B65" w:rsidRPr="000A2B55" w:rsidRDefault="00B51B65" w:rsidP="00283F57">
            <w:pPr>
              <w:pStyle w:val="Heading3"/>
              <w:ind w:right="-658"/>
              <w:jc w:val="left"/>
            </w:pPr>
            <w:r>
              <w:lastRenderedPageBreak/>
              <w:t>Developmental 2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0A074CD8" w14:textId="77777777" w:rsidR="00B51B65" w:rsidRDefault="00B51B65" w:rsidP="00771519">
            <w:pPr>
              <w:ind w:right="622"/>
              <w:jc w:val="center"/>
            </w:pPr>
          </w:p>
          <w:p w14:paraId="551BAF71" w14:textId="52AD28D7" w:rsidR="00B51B65" w:rsidRPr="000A2B55" w:rsidRDefault="00B51B65" w:rsidP="00E338EF">
            <w:pPr>
              <w:ind w:right="622"/>
              <w:jc w:val="center"/>
            </w:pPr>
            <w:r>
              <w:t>$</w:t>
            </w:r>
            <w:r w:rsidR="007C09C6">
              <w:t>75</w:t>
            </w:r>
          </w:p>
        </w:tc>
        <w:tc>
          <w:tcPr>
            <w:tcW w:w="1728" w:type="dxa"/>
            <w:shd w:val="clear" w:color="auto" w:fill="FFFFFF" w:themeFill="background1"/>
          </w:tcPr>
          <w:p w14:paraId="781973E6" w14:textId="77777777" w:rsidR="00486BDC" w:rsidRDefault="00486BDC" w:rsidP="00C665EB">
            <w:pPr>
              <w:ind w:right="622"/>
              <w:jc w:val="center"/>
            </w:pPr>
          </w:p>
          <w:p w14:paraId="22266C00" w14:textId="75206D99" w:rsidR="00B51B65" w:rsidRPr="000A2B55" w:rsidRDefault="00C8111C" w:rsidP="00C665EB">
            <w:pPr>
              <w:ind w:right="622"/>
              <w:jc w:val="center"/>
            </w:pPr>
            <w:r>
              <w:t>6:00-7:00</w:t>
            </w:r>
          </w:p>
        </w:tc>
        <w:tc>
          <w:tcPr>
            <w:tcW w:w="1459" w:type="dxa"/>
          </w:tcPr>
          <w:p w14:paraId="0E412B22" w14:textId="77777777" w:rsidR="00486BDC" w:rsidRDefault="00486BDC" w:rsidP="00737C0F">
            <w:pPr>
              <w:jc w:val="center"/>
            </w:pPr>
          </w:p>
          <w:p w14:paraId="370A0FB2" w14:textId="6934161C" w:rsidR="00B51B65" w:rsidRPr="000A2B55" w:rsidRDefault="00C8111C" w:rsidP="00737C0F">
            <w:pPr>
              <w:jc w:val="center"/>
            </w:pPr>
            <w:r>
              <w:t>6:10-7:10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1808F563" w14:textId="77777777" w:rsidR="00B51B65" w:rsidRPr="000A2B55" w:rsidRDefault="00B51B65" w:rsidP="007C0101">
            <w:pPr>
              <w:jc w:val="center"/>
            </w:pPr>
          </w:p>
        </w:tc>
        <w:tc>
          <w:tcPr>
            <w:tcW w:w="1417" w:type="dxa"/>
            <w:shd w:val="clear" w:color="auto" w:fill="FFFFFF" w:themeFill="background1"/>
          </w:tcPr>
          <w:p w14:paraId="317ED166" w14:textId="77777777" w:rsidR="00486BDC" w:rsidRDefault="00486BDC" w:rsidP="00EC723D">
            <w:pPr>
              <w:jc w:val="center"/>
            </w:pPr>
          </w:p>
          <w:p w14:paraId="2ABA82A6" w14:textId="2EEC1217" w:rsidR="00B51B65" w:rsidRPr="000A2B55" w:rsidRDefault="00C8111C" w:rsidP="00EC723D">
            <w:pPr>
              <w:jc w:val="center"/>
            </w:pPr>
            <w:r>
              <w:t>5:40-6:40</w:t>
            </w:r>
          </w:p>
        </w:tc>
        <w:tc>
          <w:tcPr>
            <w:tcW w:w="1367" w:type="dxa"/>
            <w:shd w:val="clear" w:color="auto" w:fill="F2F2F2" w:themeFill="background1" w:themeFillShade="F2"/>
          </w:tcPr>
          <w:p w14:paraId="5032F02C" w14:textId="77777777" w:rsidR="00B51B65" w:rsidRPr="000A2B55" w:rsidRDefault="00B51B65" w:rsidP="000A2B55"/>
        </w:tc>
        <w:tc>
          <w:tcPr>
            <w:tcW w:w="1317" w:type="dxa"/>
            <w:shd w:val="clear" w:color="auto" w:fill="FFFFFF" w:themeFill="background1"/>
          </w:tcPr>
          <w:p w14:paraId="16CF6F43" w14:textId="77777777" w:rsidR="00486BDC" w:rsidRDefault="00486BDC" w:rsidP="00C8111C">
            <w:pPr>
              <w:jc w:val="center"/>
            </w:pPr>
          </w:p>
          <w:p w14:paraId="4D34A7F8" w14:textId="3EE5F406" w:rsidR="00B51B65" w:rsidRPr="000A2B55" w:rsidRDefault="00C8111C" w:rsidP="00C8111C">
            <w:pPr>
              <w:jc w:val="center"/>
            </w:pPr>
            <w:r>
              <w:t>11:40-12:40</w:t>
            </w:r>
          </w:p>
        </w:tc>
      </w:tr>
      <w:tr w:rsidR="006A735C" w:rsidRPr="000A2B55" w14:paraId="29001474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7D9B4D93" w14:textId="77777777" w:rsidR="006A735C" w:rsidRDefault="006A735C" w:rsidP="00203BB7">
            <w:pPr>
              <w:pStyle w:val="Heading3"/>
              <w:ind w:right="-658"/>
              <w:jc w:val="left"/>
            </w:pPr>
            <w:r>
              <w:t>Developmental 3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49FBED6C" w14:textId="77777777" w:rsidR="006A735C" w:rsidRDefault="006A735C" w:rsidP="00771519">
            <w:pPr>
              <w:ind w:right="622"/>
              <w:jc w:val="center"/>
            </w:pPr>
          </w:p>
          <w:p w14:paraId="60D02D29" w14:textId="73E54ED0" w:rsidR="006A735C" w:rsidRDefault="006A735C" w:rsidP="00E338EF">
            <w:pPr>
              <w:ind w:right="622"/>
              <w:jc w:val="center"/>
            </w:pPr>
            <w:r>
              <w:t>$</w:t>
            </w:r>
            <w:r w:rsidR="007C09C6">
              <w:t>75</w:t>
            </w:r>
          </w:p>
        </w:tc>
        <w:tc>
          <w:tcPr>
            <w:tcW w:w="1728" w:type="dxa"/>
            <w:shd w:val="clear" w:color="auto" w:fill="F2F2F2" w:themeFill="background1" w:themeFillShade="F2"/>
          </w:tcPr>
          <w:p w14:paraId="2D61716F" w14:textId="77777777" w:rsidR="006A735C" w:rsidRPr="000A2B55" w:rsidRDefault="006A735C" w:rsidP="00737C0F">
            <w:pPr>
              <w:ind w:right="622"/>
              <w:jc w:val="center"/>
            </w:pPr>
          </w:p>
        </w:tc>
        <w:tc>
          <w:tcPr>
            <w:tcW w:w="1459" w:type="dxa"/>
            <w:shd w:val="clear" w:color="auto" w:fill="FFFFFF" w:themeFill="background1"/>
          </w:tcPr>
          <w:p w14:paraId="0E498C9D" w14:textId="77777777" w:rsidR="00E47263" w:rsidRDefault="00E47263" w:rsidP="009D7D9D"/>
          <w:p w14:paraId="36A41BFB" w14:textId="579F7233" w:rsidR="006A735C" w:rsidRDefault="00C96301" w:rsidP="00737C0F">
            <w:pPr>
              <w:jc w:val="center"/>
            </w:pPr>
            <w:r>
              <w:t>6:10-7:10</w:t>
            </w:r>
          </w:p>
        </w:tc>
        <w:tc>
          <w:tcPr>
            <w:tcW w:w="1417" w:type="dxa"/>
            <w:shd w:val="clear" w:color="auto" w:fill="FFFFFF" w:themeFill="background1"/>
          </w:tcPr>
          <w:p w14:paraId="306D5EEA" w14:textId="77777777" w:rsidR="00C96301" w:rsidRDefault="00C96301" w:rsidP="00C96301">
            <w:pPr>
              <w:jc w:val="center"/>
            </w:pPr>
          </w:p>
          <w:p w14:paraId="50D247D2" w14:textId="6C8E76B8" w:rsidR="006A735C" w:rsidRPr="000A2B55" w:rsidRDefault="00C96301" w:rsidP="00C96301">
            <w:pPr>
              <w:jc w:val="center"/>
            </w:pPr>
            <w:r>
              <w:t>6:30-7:30</w:t>
            </w:r>
          </w:p>
        </w:tc>
        <w:tc>
          <w:tcPr>
            <w:tcW w:w="1417" w:type="dxa"/>
            <w:shd w:val="clear" w:color="auto" w:fill="FFFFFF" w:themeFill="background1"/>
          </w:tcPr>
          <w:p w14:paraId="7D9EF19F" w14:textId="77777777" w:rsidR="006A735C" w:rsidRDefault="006A735C" w:rsidP="00C665EB">
            <w:pPr>
              <w:jc w:val="center"/>
            </w:pPr>
          </w:p>
          <w:p w14:paraId="2E1A22C0" w14:textId="52C6F53C" w:rsidR="00C96301" w:rsidRPr="000A2B55" w:rsidRDefault="00C96301" w:rsidP="00C665EB">
            <w:pPr>
              <w:jc w:val="center"/>
            </w:pPr>
            <w:r>
              <w:t>6:30-7:30</w:t>
            </w:r>
          </w:p>
        </w:tc>
        <w:tc>
          <w:tcPr>
            <w:tcW w:w="1367" w:type="dxa"/>
            <w:shd w:val="clear" w:color="auto" w:fill="F2F2F2" w:themeFill="background1" w:themeFillShade="F2"/>
          </w:tcPr>
          <w:p w14:paraId="3BB3E2F6" w14:textId="77777777" w:rsidR="006A735C" w:rsidRPr="000A2B55" w:rsidRDefault="006A735C" w:rsidP="000A2B55"/>
        </w:tc>
        <w:tc>
          <w:tcPr>
            <w:tcW w:w="1317" w:type="dxa"/>
            <w:shd w:val="clear" w:color="auto" w:fill="F2F2F2" w:themeFill="background1" w:themeFillShade="F2"/>
          </w:tcPr>
          <w:p w14:paraId="7F16CE95" w14:textId="77777777" w:rsidR="006A735C" w:rsidRPr="000A2B55" w:rsidRDefault="006A735C" w:rsidP="000A2B55"/>
        </w:tc>
      </w:tr>
      <w:tr w:rsidR="00203BB7" w:rsidRPr="000A2B55" w14:paraId="785FE864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031D7665" w14:textId="77777777" w:rsidR="00203BB7" w:rsidRDefault="00203BB7" w:rsidP="00283F57">
            <w:pPr>
              <w:pStyle w:val="Heading3"/>
              <w:ind w:right="-658"/>
              <w:jc w:val="left"/>
            </w:pPr>
            <w:r>
              <w:t>Developmental 4-6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1C53A269" w14:textId="77777777" w:rsidR="00203BB7" w:rsidRDefault="00203BB7" w:rsidP="00771519">
            <w:pPr>
              <w:ind w:right="622"/>
              <w:jc w:val="center"/>
            </w:pPr>
          </w:p>
          <w:p w14:paraId="4F8A65F2" w14:textId="2E95AB33" w:rsidR="00203BB7" w:rsidRDefault="00203BB7" w:rsidP="00771519">
            <w:pPr>
              <w:ind w:right="622"/>
              <w:jc w:val="center"/>
            </w:pPr>
            <w:r>
              <w:t>$</w:t>
            </w:r>
            <w:r w:rsidR="007C09C6">
              <w:t>75</w:t>
            </w:r>
          </w:p>
        </w:tc>
        <w:tc>
          <w:tcPr>
            <w:tcW w:w="1728" w:type="dxa"/>
            <w:shd w:val="clear" w:color="auto" w:fill="F2F2F2" w:themeFill="background1" w:themeFillShade="F2"/>
          </w:tcPr>
          <w:p w14:paraId="0B75D08E" w14:textId="77777777" w:rsidR="00203BB7" w:rsidRDefault="00203BB7" w:rsidP="00E338EF">
            <w:pPr>
              <w:ind w:right="622"/>
              <w:jc w:val="center"/>
            </w:pPr>
          </w:p>
        </w:tc>
        <w:tc>
          <w:tcPr>
            <w:tcW w:w="1459" w:type="dxa"/>
            <w:shd w:val="clear" w:color="auto" w:fill="F2F2F2" w:themeFill="background1" w:themeFillShade="F2"/>
          </w:tcPr>
          <w:p w14:paraId="41CE90AE" w14:textId="4C3BF91E" w:rsidR="00203BB7" w:rsidRPr="000A2B55" w:rsidRDefault="00203BB7" w:rsidP="00737C0F">
            <w:pPr>
              <w:jc w:val="center"/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5D3B923C" w14:textId="40B0CD83" w:rsidR="00203BB7" w:rsidRPr="00E66A24" w:rsidRDefault="00203BB7" w:rsidP="000A2B55"/>
        </w:tc>
        <w:tc>
          <w:tcPr>
            <w:tcW w:w="1417" w:type="dxa"/>
            <w:shd w:val="clear" w:color="auto" w:fill="FFFFFF" w:themeFill="background1"/>
          </w:tcPr>
          <w:p w14:paraId="0C820586" w14:textId="77777777" w:rsidR="00203BB7" w:rsidRDefault="00203BB7" w:rsidP="00C96301">
            <w:pPr>
              <w:jc w:val="center"/>
            </w:pPr>
          </w:p>
          <w:p w14:paraId="5165F21F" w14:textId="19468DAD" w:rsidR="00634722" w:rsidRDefault="00634722" w:rsidP="00C96301">
            <w:pPr>
              <w:jc w:val="center"/>
            </w:pPr>
            <w:r>
              <w:t>6:30-7:30</w:t>
            </w:r>
          </w:p>
        </w:tc>
        <w:tc>
          <w:tcPr>
            <w:tcW w:w="1367" w:type="dxa"/>
            <w:shd w:val="clear" w:color="auto" w:fill="F2F2F2" w:themeFill="background1" w:themeFillShade="F2"/>
          </w:tcPr>
          <w:p w14:paraId="4F065F6F" w14:textId="77777777" w:rsidR="00203BB7" w:rsidRPr="000A2B55" w:rsidRDefault="00203BB7" w:rsidP="000A2B55"/>
        </w:tc>
        <w:tc>
          <w:tcPr>
            <w:tcW w:w="1317" w:type="dxa"/>
            <w:shd w:val="clear" w:color="auto" w:fill="F2F2F2" w:themeFill="background1" w:themeFillShade="F2"/>
          </w:tcPr>
          <w:p w14:paraId="42880CCD" w14:textId="77777777" w:rsidR="00203BB7" w:rsidRPr="000A2B55" w:rsidRDefault="00203BB7" w:rsidP="000A2B55"/>
        </w:tc>
      </w:tr>
      <w:tr w:rsidR="00E338EF" w:rsidRPr="000A2B55" w14:paraId="3B1F0E21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12632EF4" w14:textId="77777777" w:rsidR="00E338EF" w:rsidRDefault="00E338EF" w:rsidP="00283F57">
            <w:pPr>
              <w:pStyle w:val="Heading3"/>
              <w:ind w:right="-658"/>
              <w:jc w:val="left"/>
            </w:pPr>
            <w:proofErr w:type="gramStart"/>
            <w:r>
              <w:t>Back</w:t>
            </w:r>
            <w:proofErr w:type="gramEnd"/>
            <w:r>
              <w:t xml:space="preserve"> </w:t>
            </w:r>
            <w:proofErr w:type="gramStart"/>
            <w:r>
              <w:t>handspring</w:t>
            </w:r>
            <w:proofErr w:type="gramEnd"/>
            <w:r>
              <w:t xml:space="preserve"> class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020D0C67" w14:textId="77777777" w:rsidR="00E338EF" w:rsidRDefault="00E338EF" w:rsidP="00771519">
            <w:pPr>
              <w:ind w:right="622"/>
              <w:jc w:val="center"/>
            </w:pPr>
          </w:p>
          <w:p w14:paraId="49A18304" w14:textId="479AEA74" w:rsidR="00E338EF" w:rsidRDefault="00CE46A4" w:rsidP="00771519">
            <w:pPr>
              <w:ind w:right="622"/>
              <w:jc w:val="center"/>
            </w:pPr>
            <w:r>
              <w:t>$</w:t>
            </w:r>
            <w:r w:rsidR="007C09C6">
              <w:t>50</w:t>
            </w:r>
          </w:p>
        </w:tc>
        <w:tc>
          <w:tcPr>
            <w:tcW w:w="1728" w:type="dxa"/>
            <w:shd w:val="clear" w:color="auto" w:fill="F2F2F2" w:themeFill="background1" w:themeFillShade="F2"/>
          </w:tcPr>
          <w:p w14:paraId="542C01C0" w14:textId="59C8E7B1" w:rsidR="00E338EF" w:rsidRPr="000A2B55" w:rsidRDefault="00E338EF" w:rsidP="00E338EF">
            <w:pPr>
              <w:ind w:right="622"/>
              <w:jc w:val="center"/>
            </w:pPr>
          </w:p>
        </w:tc>
        <w:tc>
          <w:tcPr>
            <w:tcW w:w="1459" w:type="dxa"/>
            <w:shd w:val="clear" w:color="auto" w:fill="FFFFFF" w:themeFill="background1"/>
          </w:tcPr>
          <w:p w14:paraId="54CC7D6B" w14:textId="77777777" w:rsidR="00E338EF" w:rsidRDefault="00E338EF" w:rsidP="00737C0F">
            <w:pPr>
              <w:jc w:val="center"/>
            </w:pPr>
          </w:p>
          <w:p w14:paraId="374C16AA" w14:textId="53D9C554" w:rsidR="00634722" w:rsidRPr="000A2B55" w:rsidRDefault="00634722" w:rsidP="00737C0F">
            <w:pPr>
              <w:jc w:val="center"/>
            </w:pPr>
            <w:r>
              <w:t>5:40-6:10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D0E5185" w14:textId="77777777" w:rsidR="00E338EF" w:rsidRPr="000A2B55" w:rsidRDefault="00E338EF" w:rsidP="000A2B55"/>
        </w:tc>
        <w:tc>
          <w:tcPr>
            <w:tcW w:w="1417" w:type="dxa"/>
            <w:shd w:val="clear" w:color="auto" w:fill="F2F2F2" w:themeFill="background1" w:themeFillShade="F2"/>
          </w:tcPr>
          <w:p w14:paraId="295A4C63" w14:textId="77777777" w:rsidR="00E338EF" w:rsidRDefault="00E338EF" w:rsidP="000A2B55"/>
        </w:tc>
        <w:tc>
          <w:tcPr>
            <w:tcW w:w="1367" w:type="dxa"/>
            <w:shd w:val="clear" w:color="auto" w:fill="F2F2F2" w:themeFill="background1" w:themeFillShade="F2"/>
          </w:tcPr>
          <w:p w14:paraId="08312931" w14:textId="77777777" w:rsidR="00E338EF" w:rsidRPr="000A2B55" w:rsidRDefault="00E338EF" w:rsidP="000A2B55"/>
        </w:tc>
        <w:tc>
          <w:tcPr>
            <w:tcW w:w="1317" w:type="dxa"/>
            <w:shd w:val="clear" w:color="auto" w:fill="F2F2F2" w:themeFill="background1" w:themeFillShade="F2"/>
          </w:tcPr>
          <w:p w14:paraId="6105EB41" w14:textId="77777777" w:rsidR="00E338EF" w:rsidRPr="000A2B55" w:rsidRDefault="00E338EF" w:rsidP="000A2B55"/>
        </w:tc>
      </w:tr>
      <w:tr w:rsidR="00E338EF" w:rsidRPr="000A2B55" w14:paraId="7A76A8F4" w14:textId="77777777" w:rsidTr="009307BE">
        <w:trPr>
          <w:trHeight w:val="699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316DE8F2" w14:textId="77777777" w:rsidR="00E338EF" w:rsidRDefault="00E338EF" w:rsidP="00283F57">
            <w:pPr>
              <w:pStyle w:val="Heading3"/>
              <w:ind w:right="-658"/>
              <w:jc w:val="left"/>
            </w:pPr>
            <w:r>
              <w:t>Pullover Class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608E6766" w14:textId="00AE04CF" w:rsidR="00E338EF" w:rsidRDefault="00CE46A4" w:rsidP="00771519">
            <w:pPr>
              <w:ind w:right="622"/>
              <w:jc w:val="center"/>
            </w:pPr>
            <w:r>
              <w:t>$</w:t>
            </w:r>
            <w:r w:rsidR="007C09C6">
              <w:t>50</w:t>
            </w:r>
          </w:p>
        </w:tc>
        <w:tc>
          <w:tcPr>
            <w:tcW w:w="1728" w:type="dxa"/>
            <w:shd w:val="clear" w:color="auto" w:fill="F2F2F2" w:themeFill="background1" w:themeFillShade="F2"/>
          </w:tcPr>
          <w:p w14:paraId="5221ABF0" w14:textId="21089017" w:rsidR="00E338EF" w:rsidRPr="000A2B55" w:rsidRDefault="00E338EF" w:rsidP="004843C1">
            <w:pPr>
              <w:ind w:right="622"/>
              <w:jc w:val="center"/>
            </w:pPr>
          </w:p>
        </w:tc>
        <w:tc>
          <w:tcPr>
            <w:tcW w:w="1459" w:type="dxa"/>
            <w:shd w:val="clear" w:color="auto" w:fill="F2F2F2" w:themeFill="background1" w:themeFillShade="F2"/>
          </w:tcPr>
          <w:p w14:paraId="70CE0800" w14:textId="0B6D479F" w:rsidR="00E338EF" w:rsidRPr="000A2B55" w:rsidRDefault="00E338EF" w:rsidP="00737C0F">
            <w:pPr>
              <w:jc w:val="center"/>
            </w:pPr>
          </w:p>
        </w:tc>
        <w:tc>
          <w:tcPr>
            <w:tcW w:w="1417" w:type="dxa"/>
            <w:shd w:val="clear" w:color="auto" w:fill="FFFFFF" w:themeFill="background1"/>
          </w:tcPr>
          <w:p w14:paraId="4939DD55" w14:textId="77777777" w:rsidR="00E338EF" w:rsidRDefault="00E338EF" w:rsidP="00634722">
            <w:pPr>
              <w:jc w:val="center"/>
            </w:pPr>
          </w:p>
          <w:p w14:paraId="2B15E4D5" w14:textId="6D4EAF54" w:rsidR="00634722" w:rsidRPr="000A2B55" w:rsidRDefault="00634722" w:rsidP="00634722">
            <w:pPr>
              <w:jc w:val="center"/>
            </w:pPr>
            <w:r>
              <w:t>4:15-4:45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1F88A89" w14:textId="77777777" w:rsidR="00E338EF" w:rsidRDefault="00E338EF" w:rsidP="000A2B55"/>
        </w:tc>
        <w:tc>
          <w:tcPr>
            <w:tcW w:w="1367" w:type="dxa"/>
            <w:shd w:val="clear" w:color="auto" w:fill="F2F2F2" w:themeFill="background1" w:themeFillShade="F2"/>
          </w:tcPr>
          <w:p w14:paraId="36E7645D" w14:textId="77777777" w:rsidR="00E338EF" w:rsidRPr="000A2B55" w:rsidRDefault="00E338EF" w:rsidP="000A2B55"/>
        </w:tc>
        <w:tc>
          <w:tcPr>
            <w:tcW w:w="1317" w:type="dxa"/>
            <w:shd w:val="clear" w:color="auto" w:fill="F2F2F2" w:themeFill="background1" w:themeFillShade="F2"/>
          </w:tcPr>
          <w:p w14:paraId="66021F46" w14:textId="77777777" w:rsidR="00E338EF" w:rsidRPr="000A2B55" w:rsidRDefault="00E338EF" w:rsidP="000A2B55"/>
        </w:tc>
      </w:tr>
      <w:tr w:rsidR="00ED3C26" w:rsidRPr="000A2B55" w14:paraId="753BABFB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7A84DE3A" w14:textId="4066CB55" w:rsidR="00ED3C26" w:rsidRDefault="00ED3C26" w:rsidP="00283F57">
            <w:pPr>
              <w:pStyle w:val="Heading3"/>
              <w:ind w:right="-658"/>
              <w:jc w:val="left"/>
            </w:pPr>
            <w:r>
              <w:t>Tumbling I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564E412B" w14:textId="31E58A75" w:rsidR="00ED3C26" w:rsidRDefault="00ED3C26" w:rsidP="00ED3C26">
            <w:pPr>
              <w:ind w:right="622"/>
              <w:jc w:val="center"/>
            </w:pPr>
            <w:r>
              <w:t>$</w:t>
            </w:r>
            <w:r w:rsidR="007C09C6">
              <w:t>75</w:t>
            </w:r>
          </w:p>
        </w:tc>
        <w:tc>
          <w:tcPr>
            <w:tcW w:w="1728" w:type="dxa"/>
            <w:shd w:val="clear" w:color="auto" w:fill="F2F2F2" w:themeFill="background1" w:themeFillShade="F2"/>
          </w:tcPr>
          <w:p w14:paraId="1326F041" w14:textId="77777777" w:rsidR="00ED3C26" w:rsidRPr="000A2B55" w:rsidRDefault="00ED3C26" w:rsidP="004843C1">
            <w:pPr>
              <w:ind w:right="622"/>
              <w:jc w:val="center"/>
            </w:pPr>
          </w:p>
        </w:tc>
        <w:tc>
          <w:tcPr>
            <w:tcW w:w="1459" w:type="dxa"/>
            <w:shd w:val="clear" w:color="auto" w:fill="F2F2F2" w:themeFill="background1" w:themeFillShade="F2"/>
          </w:tcPr>
          <w:p w14:paraId="57DBBB17" w14:textId="77777777" w:rsidR="00ED3C26" w:rsidRPr="000A2B55" w:rsidRDefault="00ED3C26" w:rsidP="00737C0F">
            <w:pPr>
              <w:jc w:val="center"/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23A53427" w14:textId="77777777" w:rsidR="00ED3C26" w:rsidRPr="000A2B55" w:rsidRDefault="00ED3C26" w:rsidP="000A2B55"/>
        </w:tc>
        <w:tc>
          <w:tcPr>
            <w:tcW w:w="1417" w:type="dxa"/>
            <w:shd w:val="clear" w:color="auto" w:fill="FFFFFF" w:themeFill="background1"/>
          </w:tcPr>
          <w:p w14:paraId="67927B46" w14:textId="77777777" w:rsidR="00ED3C26" w:rsidRDefault="00ED3C26" w:rsidP="00634722">
            <w:pPr>
              <w:jc w:val="center"/>
            </w:pPr>
          </w:p>
          <w:p w14:paraId="13CE8AFF" w14:textId="3401FB55" w:rsidR="00634722" w:rsidRDefault="00634722" w:rsidP="00634722">
            <w:pPr>
              <w:jc w:val="center"/>
            </w:pPr>
            <w:r>
              <w:t>6:45-7:30</w:t>
            </w:r>
          </w:p>
        </w:tc>
        <w:tc>
          <w:tcPr>
            <w:tcW w:w="1367" w:type="dxa"/>
            <w:shd w:val="clear" w:color="auto" w:fill="F2F2F2" w:themeFill="background1" w:themeFillShade="F2"/>
          </w:tcPr>
          <w:p w14:paraId="75B70F68" w14:textId="77777777" w:rsidR="00ED3C26" w:rsidRPr="000A2B55" w:rsidRDefault="00ED3C26" w:rsidP="000A2B55"/>
        </w:tc>
        <w:tc>
          <w:tcPr>
            <w:tcW w:w="1317" w:type="dxa"/>
            <w:shd w:val="clear" w:color="auto" w:fill="F2F2F2" w:themeFill="background1" w:themeFillShade="F2"/>
          </w:tcPr>
          <w:p w14:paraId="0AD70085" w14:textId="77777777" w:rsidR="00ED3C26" w:rsidRPr="000A2B55" w:rsidRDefault="00ED3C26" w:rsidP="000A2B55"/>
        </w:tc>
      </w:tr>
      <w:tr w:rsidR="00B9701C" w:rsidRPr="000A2B55" w14:paraId="201377DE" w14:textId="77777777" w:rsidTr="00B9701C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3B50AFDB" w14:textId="2CC1B763" w:rsidR="00B9701C" w:rsidRDefault="00B9701C" w:rsidP="00283F57">
            <w:pPr>
              <w:pStyle w:val="Heading3"/>
              <w:ind w:right="-658"/>
              <w:jc w:val="left"/>
            </w:pPr>
            <w:r>
              <w:t>High School Training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21772EF8" w14:textId="12B5970E" w:rsidR="00B9701C" w:rsidRDefault="00B9701C" w:rsidP="00771519">
            <w:pPr>
              <w:ind w:right="622"/>
              <w:jc w:val="center"/>
            </w:pPr>
            <w:r>
              <w:t>$80</w:t>
            </w:r>
          </w:p>
        </w:tc>
        <w:tc>
          <w:tcPr>
            <w:tcW w:w="1728" w:type="dxa"/>
            <w:shd w:val="clear" w:color="auto" w:fill="F2F2F2" w:themeFill="background1" w:themeFillShade="F2"/>
          </w:tcPr>
          <w:p w14:paraId="7451925E" w14:textId="77777777" w:rsidR="00B9701C" w:rsidRPr="000A2B55" w:rsidRDefault="00B9701C" w:rsidP="004843C1">
            <w:pPr>
              <w:ind w:right="622"/>
              <w:jc w:val="center"/>
            </w:pPr>
          </w:p>
        </w:tc>
        <w:tc>
          <w:tcPr>
            <w:tcW w:w="1459" w:type="dxa"/>
            <w:shd w:val="clear" w:color="auto" w:fill="F2F2F2" w:themeFill="background1" w:themeFillShade="F2"/>
          </w:tcPr>
          <w:p w14:paraId="78691BC7" w14:textId="77777777" w:rsidR="00B9701C" w:rsidRPr="000A2B55" w:rsidRDefault="00B9701C" w:rsidP="00737C0F">
            <w:pPr>
              <w:jc w:val="center"/>
            </w:pPr>
          </w:p>
        </w:tc>
        <w:tc>
          <w:tcPr>
            <w:tcW w:w="1417" w:type="dxa"/>
            <w:shd w:val="clear" w:color="auto" w:fill="FFFFFF" w:themeFill="background1"/>
          </w:tcPr>
          <w:p w14:paraId="735B9667" w14:textId="40A03EDC" w:rsidR="00B9701C" w:rsidRDefault="00B9701C" w:rsidP="00634722">
            <w:pPr>
              <w:jc w:val="center"/>
            </w:pPr>
            <w:r>
              <w:t>5:00-6:30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BA5EA07" w14:textId="77777777" w:rsidR="00B9701C" w:rsidRDefault="00B9701C" w:rsidP="00634722">
            <w:pPr>
              <w:jc w:val="center"/>
            </w:pPr>
          </w:p>
        </w:tc>
        <w:tc>
          <w:tcPr>
            <w:tcW w:w="1367" w:type="dxa"/>
            <w:shd w:val="clear" w:color="auto" w:fill="F2F2F2" w:themeFill="background1" w:themeFillShade="F2"/>
          </w:tcPr>
          <w:p w14:paraId="470FC4B7" w14:textId="77777777" w:rsidR="00B9701C" w:rsidRPr="000A2B55" w:rsidRDefault="00B9701C" w:rsidP="000A2B55"/>
        </w:tc>
        <w:tc>
          <w:tcPr>
            <w:tcW w:w="1317" w:type="dxa"/>
            <w:shd w:val="clear" w:color="auto" w:fill="F2F2F2" w:themeFill="background1" w:themeFillShade="F2"/>
          </w:tcPr>
          <w:p w14:paraId="42FA86D5" w14:textId="77777777" w:rsidR="00B9701C" w:rsidRPr="000A2B55" w:rsidRDefault="00B9701C" w:rsidP="000A2B55"/>
        </w:tc>
      </w:tr>
      <w:tr w:rsidR="00E338EF" w:rsidRPr="000A2B55" w14:paraId="7629D74C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0D41A8D5" w14:textId="77777777" w:rsidR="00E338EF" w:rsidRDefault="00E338EF" w:rsidP="00283F57">
            <w:pPr>
              <w:pStyle w:val="Heading3"/>
              <w:ind w:right="-658"/>
              <w:jc w:val="left"/>
            </w:pPr>
            <w:r>
              <w:t>30 min Private Lesson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2AF6B58B" w14:textId="77777777" w:rsidR="00E338EF" w:rsidRDefault="00CE46A4" w:rsidP="00771519">
            <w:pPr>
              <w:ind w:right="622"/>
              <w:jc w:val="center"/>
            </w:pPr>
            <w:r>
              <w:t>$30</w:t>
            </w:r>
          </w:p>
        </w:tc>
        <w:tc>
          <w:tcPr>
            <w:tcW w:w="1728" w:type="dxa"/>
            <w:shd w:val="clear" w:color="auto" w:fill="F2F2F2" w:themeFill="background1" w:themeFillShade="F2"/>
          </w:tcPr>
          <w:p w14:paraId="559F57E2" w14:textId="77777777" w:rsidR="00E338EF" w:rsidRPr="000A2B55" w:rsidRDefault="00E338EF" w:rsidP="004843C1">
            <w:pPr>
              <w:ind w:right="622"/>
              <w:jc w:val="center"/>
            </w:pPr>
          </w:p>
        </w:tc>
        <w:tc>
          <w:tcPr>
            <w:tcW w:w="1459" w:type="dxa"/>
            <w:shd w:val="clear" w:color="auto" w:fill="F2F2F2" w:themeFill="background1" w:themeFillShade="F2"/>
          </w:tcPr>
          <w:p w14:paraId="5CFB5064" w14:textId="77777777" w:rsidR="00E338EF" w:rsidRPr="000A2B55" w:rsidRDefault="00E338EF" w:rsidP="00737C0F">
            <w:pPr>
              <w:jc w:val="center"/>
            </w:pPr>
          </w:p>
        </w:tc>
        <w:tc>
          <w:tcPr>
            <w:tcW w:w="1417" w:type="dxa"/>
            <w:shd w:val="clear" w:color="auto" w:fill="FFFFFF" w:themeFill="background1"/>
          </w:tcPr>
          <w:p w14:paraId="4F30858D" w14:textId="77777777" w:rsidR="00E338EF" w:rsidRDefault="00E338EF" w:rsidP="00634722">
            <w:pPr>
              <w:jc w:val="center"/>
            </w:pPr>
          </w:p>
          <w:p w14:paraId="3047FD9F" w14:textId="7E76806B" w:rsidR="00634722" w:rsidRPr="000A2B55" w:rsidRDefault="00634722" w:rsidP="00634722">
            <w:pPr>
              <w:jc w:val="center"/>
            </w:pPr>
            <w:r>
              <w:t>7:00-7:30</w:t>
            </w:r>
          </w:p>
        </w:tc>
        <w:tc>
          <w:tcPr>
            <w:tcW w:w="1417" w:type="dxa"/>
            <w:shd w:val="clear" w:color="auto" w:fill="FFFFFF" w:themeFill="background1"/>
          </w:tcPr>
          <w:p w14:paraId="0C1A889D" w14:textId="77777777" w:rsidR="00E338EF" w:rsidRDefault="00E338EF" w:rsidP="00634722">
            <w:pPr>
              <w:jc w:val="center"/>
            </w:pPr>
          </w:p>
          <w:p w14:paraId="54D988D0" w14:textId="5CE60512" w:rsidR="00634722" w:rsidRDefault="00634722" w:rsidP="00634722">
            <w:pPr>
              <w:jc w:val="center"/>
            </w:pPr>
            <w:r>
              <w:t>7:00-7:30</w:t>
            </w:r>
          </w:p>
        </w:tc>
        <w:tc>
          <w:tcPr>
            <w:tcW w:w="1367" w:type="dxa"/>
            <w:shd w:val="clear" w:color="auto" w:fill="F2F2F2" w:themeFill="background1" w:themeFillShade="F2"/>
          </w:tcPr>
          <w:p w14:paraId="38627B6A" w14:textId="77777777" w:rsidR="00E338EF" w:rsidRPr="000A2B55" w:rsidRDefault="00E338EF" w:rsidP="000A2B55"/>
        </w:tc>
        <w:tc>
          <w:tcPr>
            <w:tcW w:w="1317" w:type="dxa"/>
            <w:shd w:val="clear" w:color="auto" w:fill="F2F2F2" w:themeFill="background1" w:themeFillShade="F2"/>
          </w:tcPr>
          <w:p w14:paraId="352561E8" w14:textId="77777777" w:rsidR="00E338EF" w:rsidRPr="000A2B55" w:rsidRDefault="00E338EF" w:rsidP="000A2B55"/>
        </w:tc>
      </w:tr>
      <w:tr w:rsidR="00771519" w:rsidRPr="000A2B55" w14:paraId="1B56C20A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3E356C88" w14:textId="4203EABD" w:rsidR="00B51B65" w:rsidRDefault="00E06A61" w:rsidP="00283F57">
            <w:pPr>
              <w:pStyle w:val="Heading3"/>
              <w:ind w:right="-658"/>
              <w:jc w:val="left"/>
            </w:pPr>
            <w:r>
              <w:lastRenderedPageBreak/>
              <w:t>Pre-Team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229162DE" w14:textId="1307892D" w:rsidR="00B51B65" w:rsidRDefault="00E06A61" w:rsidP="00E06A61">
            <w:pPr>
              <w:ind w:right="622"/>
            </w:pPr>
            <w:r>
              <w:t>$</w:t>
            </w:r>
            <w:r w:rsidR="007C09C6">
              <w:t>115</w:t>
            </w:r>
          </w:p>
          <w:p w14:paraId="3E8AA0BC" w14:textId="3FFF98A1" w:rsidR="00B51B65" w:rsidRDefault="00B51B65" w:rsidP="00E338EF">
            <w:pPr>
              <w:ind w:right="622"/>
              <w:jc w:val="center"/>
            </w:pPr>
          </w:p>
        </w:tc>
        <w:tc>
          <w:tcPr>
            <w:tcW w:w="1728" w:type="dxa"/>
            <w:shd w:val="clear" w:color="auto" w:fill="FFFFFF" w:themeFill="background1"/>
          </w:tcPr>
          <w:p w14:paraId="31887E4E" w14:textId="77777777" w:rsidR="00B51B65" w:rsidRDefault="00B51B65" w:rsidP="009A712A">
            <w:pPr>
              <w:ind w:right="622"/>
              <w:jc w:val="center"/>
            </w:pPr>
          </w:p>
          <w:p w14:paraId="67452E14" w14:textId="4BB7189F" w:rsidR="00E06A61" w:rsidRPr="000A2B55" w:rsidRDefault="00E06A61" w:rsidP="009A712A">
            <w:pPr>
              <w:ind w:right="622"/>
              <w:jc w:val="center"/>
            </w:pPr>
            <w:r>
              <w:t>5:00-6:30</w:t>
            </w:r>
          </w:p>
        </w:tc>
        <w:tc>
          <w:tcPr>
            <w:tcW w:w="1459" w:type="dxa"/>
            <w:shd w:val="clear" w:color="auto" w:fill="F2F2F2" w:themeFill="background1" w:themeFillShade="F2"/>
          </w:tcPr>
          <w:p w14:paraId="640590AD" w14:textId="1971A017" w:rsidR="00B51B65" w:rsidRDefault="00B51B65" w:rsidP="009A712A">
            <w:pPr>
              <w:jc w:val="center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28740A1" w14:textId="77777777" w:rsidR="00B51B65" w:rsidRDefault="00B51B65" w:rsidP="009A712A">
            <w:pPr>
              <w:jc w:val="center"/>
            </w:pPr>
          </w:p>
          <w:p w14:paraId="448C2DC4" w14:textId="11E1DCAD" w:rsidR="00E06A61" w:rsidRPr="000A2B55" w:rsidRDefault="00E06A61" w:rsidP="009A712A">
            <w:pPr>
              <w:jc w:val="center"/>
            </w:pPr>
            <w:r>
              <w:t>5:00-6:30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50C487C7" w14:textId="1A8F7F37" w:rsidR="00B51B65" w:rsidRDefault="00B51B65" w:rsidP="009A712A">
            <w:pPr>
              <w:jc w:val="center"/>
            </w:pPr>
          </w:p>
        </w:tc>
        <w:tc>
          <w:tcPr>
            <w:tcW w:w="1367" w:type="dxa"/>
            <w:shd w:val="clear" w:color="auto" w:fill="F2F2F2" w:themeFill="background1" w:themeFillShade="F2"/>
          </w:tcPr>
          <w:p w14:paraId="1E99B363" w14:textId="77777777" w:rsidR="00B51B65" w:rsidRPr="000A2B55" w:rsidRDefault="00B51B65" w:rsidP="009A712A">
            <w:pPr>
              <w:jc w:val="center"/>
            </w:pPr>
          </w:p>
        </w:tc>
        <w:tc>
          <w:tcPr>
            <w:tcW w:w="1317" w:type="dxa"/>
            <w:shd w:val="clear" w:color="auto" w:fill="F2F2F2" w:themeFill="background1" w:themeFillShade="F2"/>
          </w:tcPr>
          <w:p w14:paraId="0983AB7E" w14:textId="77777777" w:rsidR="00B51B65" w:rsidRPr="000A2B55" w:rsidRDefault="00B51B65" w:rsidP="009A712A">
            <w:pPr>
              <w:jc w:val="center"/>
            </w:pPr>
          </w:p>
        </w:tc>
      </w:tr>
      <w:tr w:rsidR="00E06A61" w:rsidRPr="000A2B55" w14:paraId="26CF37D5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6766D67F" w14:textId="7E4BDD9C" w:rsidR="00E06A61" w:rsidRDefault="00E06A61" w:rsidP="00283F57">
            <w:pPr>
              <w:pStyle w:val="Heading3"/>
              <w:ind w:right="-658"/>
              <w:jc w:val="left"/>
            </w:pPr>
            <w:r>
              <w:t>Team Level 1/2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6F3FBBB2" w14:textId="28CE8AA7" w:rsidR="00E06A61" w:rsidRDefault="00E06A61" w:rsidP="00771519">
            <w:pPr>
              <w:ind w:right="622"/>
              <w:jc w:val="center"/>
            </w:pPr>
            <w:r>
              <w:t>$12</w:t>
            </w:r>
            <w:r w:rsidR="00182936">
              <w:t>5</w:t>
            </w:r>
          </w:p>
        </w:tc>
        <w:tc>
          <w:tcPr>
            <w:tcW w:w="1728" w:type="dxa"/>
            <w:shd w:val="clear" w:color="auto" w:fill="F2F2F2" w:themeFill="background1" w:themeFillShade="F2"/>
          </w:tcPr>
          <w:p w14:paraId="7B109BA3" w14:textId="77777777" w:rsidR="00E06A61" w:rsidRPr="000A2B55" w:rsidRDefault="00E06A61" w:rsidP="009A712A">
            <w:pPr>
              <w:ind w:right="622"/>
              <w:jc w:val="center"/>
            </w:pPr>
          </w:p>
        </w:tc>
        <w:tc>
          <w:tcPr>
            <w:tcW w:w="1459" w:type="dxa"/>
            <w:shd w:val="clear" w:color="auto" w:fill="FFFFFF" w:themeFill="background1"/>
          </w:tcPr>
          <w:p w14:paraId="0E76199F" w14:textId="77777777" w:rsidR="00E06A61" w:rsidRDefault="00E06A61" w:rsidP="009A712A">
            <w:pPr>
              <w:jc w:val="center"/>
            </w:pPr>
          </w:p>
          <w:p w14:paraId="472FC5B5" w14:textId="1BFE8662" w:rsidR="00E06A61" w:rsidRDefault="00E06A61" w:rsidP="009A712A">
            <w:pPr>
              <w:jc w:val="center"/>
            </w:pPr>
            <w:r>
              <w:t>3:30-5:30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EC09696" w14:textId="77777777" w:rsidR="00E06A61" w:rsidRPr="000A2B55" w:rsidRDefault="00E06A61" w:rsidP="009A712A">
            <w:pPr>
              <w:jc w:val="center"/>
            </w:pPr>
          </w:p>
        </w:tc>
        <w:tc>
          <w:tcPr>
            <w:tcW w:w="1417" w:type="dxa"/>
            <w:shd w:val="clear" w:color="auto" w:fill="FFFFFF" w:themeFill="background1"/>
          </w:tcPr>
          <w:p w14:paraId="186AE11E" w14:textId="77777777" w:rsidR="00E06A61" w:rsidRDefault="00E06A61" w:rsidP="009A712A">
            <w:pPr>
              <w:jc w:val="center"/>
            </w:pPr>
          </w:p>
          <w:p w14:paraId="0D5DA634" w14:textId="63C1AF31" w:rsidR="00E06A61" w:rsidRDefault="00E06A61" w:rsidP="009A712A">
            <w:pPr>
              <w:jc w:val="center"/>
            </w:pPr>
            <w:r>
              <w:t>3:30-5:30</w:t>
            </w:r>
          </w:p>
        </w:tc>
        <w:tc>
          <w:tcPr>
            <w:tcW w:w="1367" w:type="dxa"/>
            <w:shd w:val="clear" w:color="auto" w:fill="F2F2F2" w:themeFill="background1" w:themeFillShade="F2"/>
          </w:tcPr>
          <w:p w14:paraId="5CBDC4B9" w14:textId="77777777" w:rsidR="00E06A61" w:rsidRPr="000A2B55" w:rsidRDefault="00E06A61" w:rsidP="009A712A">
            <w:pPr>
              <w:jc w:val="center"/>
            </w:pPr>
          </w:p>
        </w:tc>
        <w:tc>
          <w:tcPr>
            <w:tcW w:w="1317" w:type="dxa"/>
            <w:shd w:val="clear" w:color="auto" w:fill="F2F2F2" w:themeFill="background1" w:themeFillShade="F2"/>
          </w:tcPr>
          <w:p w14:paraId="7730D102" w14:textId="77777777" w:rsidR="00E06A61" w:rsidRPr="000A2B55" w:rsidRDefault="00E06A61" w:rsidP="009A712A">
            <w:pPr>
              <w:jc w:val="center"/>
            </w:pPr>
          </w:p>
        </w:tc>
      </w:tr>
      <w:tr w:rsidR="00771519" w:rsidRPr="000A2B55" w14:paraId="5333F237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6A5EB520" w14:textId="77777777" w:rsidR="00B51B65" w:rsidRDefault="00B51B65" w:rsidP="00544DDF">
            <w:pPr>
              <w:pStyle w:val="Heading3"/>
              <w:ind w:right="-658"/>
              <w:jc w:val="left"/>
            </w:pPr>
            <w:r>
              <w:t>Team Level 3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4E576F01" w14:textId="77777777" w:rsidR="00B51B65" w:rsidRDefault="00B51B65" w:rsidP="00771519">
            <w:pPr>
              <w:ind w:right="622"/>
              <w:jc w:val="center"/>
            </w:pPr>
          </w:p>
          <w:p w14:paraId="0B4A662A" w14:textId="0E525EE6" w:rsidR="00B51B65" w:rsidRDefault="00B51B65" w:rsidP="00E338EF">
            <w:pPr>
              <w:ind w:right="622"/>
              <w:jc w:val="center"/>
            </w:pPr>
            <w:r>
              <w:t>$</w:t>
            </w:r>
            <w:r w:rsidR="00544DDF">
              <w:t>1</w:t>
            </w:r>
            <w:r w:rsidR="00C665EB">
              <w:t>4</w:t>
            </w:r>
            <w:r w:rsidR="00182936">
              <w:t>5</w:t>
            </w:r>
          </w:p>
        </w:tc>
        <w:tc>
          <w:tcPr>
            <w:tcW w:w="1728" w:type="dxa"/>
            <w:shd w:val="clear" w:color="auto" w:fill="F2F2F2" w:themeFill="background1" w:themeFillShade="F2"/>
          </w:tcPr>
          <w:p w14:paraId="403E02D8" w14:textId="77777777" w:rsidR="00B51B65" w:rsidRPr="000A2B55" w:rsidRDefault="00B51B65" w:rsidP="009A712A">
            <w:pPr>
              <w:ind w:right="622"/>
              <w:jc w:val="center"/>
            </w:pPr>
          </w:p>
        </w:tc>
        <w:tc>
          <w:tcPr>
            <w:tcW w:w="1459" w:type="dxa"/>
          </w:tcPr>
          <w:p w14:paraId="0CDBC5B9" w14:textId="77777777" w:rsidR="00486BDC" w:rsidRDefault="00486BDC" w:rsidP="008A5195">
            <w:pPr>
              <w:jc w:val="center"/>
            </w:pPr>
          </w:p>
          <w:p w14:paraId="25FFEB0B" w14:textId="044CAED5" w:rsidR="00B51B65" w:rsidRDefault="00CE7D33" w:rsidP="008A5195">
            <w:pPr>
              <w:jc w:val="center"/>
            </w:pPr>
            <w:r>
              <w:t>3:30-6:30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5E8BEEA" w14:textId="77777777" w:rsidR="00B51B65" w:rsidRPr="000A2B55" w:rsidRDefault="00B51B65" w:rsidP="009A712A">
            <w:pPr>
              <w:jc w:val="center"/>
            </w:pPr>
          </w:p>
        </w:tc>
        <w:tc>
          <w:tcPr>
            <w:tcW w:w="1417" w:type="dxa"/>
          </w:tcPr>
          <w:p w14:paraId="4815B850" w14:textId="77777777" w:rsidR="00486BDC" w:rsidRDefault="00486BDC" w:rsidP="008A5195">
            <w:pPr>
              <w:jc w:val="center"/>
            </w:pPr>
          </w:p>
          <w:p w14:paraId="2CF10082" w14:textId="5A96039E" w:rsidR="00B51B65" w:rsidRDefault="00CE7D33" w:rsidP="008A5195">
            <w:pPr>
              <w:jc w:val="center"/>
            </w:pPr>
            <w:r>
              <w:t>3:30-6:30</w:t>
            </w:r>
          </w:p>
        </w:tc>
        <w:tc>
          <w:tcPr>
            <w:tcW w:w="1367" w:type="dxa"/>
            <w:shd w:val="clear" w:color="auto" w:fill="F2F2F2" w:themeFill="background1" w:themeFillShade="F2"/>
          </w:tcPr>
          <w:p w14:paraId="34AD4B7A" w14:textId="77777777" w:rsidR="00B51B65" w:rsidRPr="000A2B55" w:rsidRDefault="00B51B65" w:rsidP="009A712A">
            <w:pPr>
              <w:jc w:val="center"/>
            </w:pPr>
          </w:p>
        </w:tc>
        <w:tc>
          <w:tcPr>
            <w:tcW w:w="1317" w:type="dxa"/>
            <w:shd w:val="clear" w:color="auto" w:fill="F2F2F2" w:themeFill="background1" w:themeFillShade="F2"/>
          </w:tcPr>
          <w:p w14:paraId="77354F66" w14:textId="77777777" w:rsidR="00B51B65" w:rsidRPr="000A2B55" w:rsidRDefault="00B51B65" w:rsidP="009A712A">
            <w:pPr>
              <w:jc w:val="center"/>
            </w:pPr>
          </w:p>
        </w:tc>
      </w:tr>
      <w:tr w:rsidR="00771519" w:rsidRPr="000A2B55" w14:paraId="39ED8EFF" w14:textId="77777777" w:rsidTr="009307BE">
        <w:trPr>
          <w:trHeight w:val="618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0AE0130E" w14:textId="38A236E5" w:rsidR="00B51B65" w:rsidRDefault="00CE7D33" w:rsidP="007C0101">
            <w:pPr>
              <w:pStyle w:val="Heading3"/>
              <w:ind w:right="-658"/>
              <w:jc w:val="left"/>
            </w:pPr>
            <w:r>
              <w:t>Team Level 4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5147C937" w14:textId="73FC94DD" w:rsidR="00B51B65" w:rsidRDefault="009D7D9D" w:rsidP="00D74D1D">
            <w:pPr>
              <w:ind w:right="622"/>
              <w:jc w:val="center"/>
            </w:pPr>
            <w:r>
              <w:t>$2</w:t>
            </w:r>
            <w:r w:rsidR="00182936">
              <w:t>15</w:t>
            </w:r>
          </w:p>
        </w:tc>
        <w:tc>
          <w:tcPr>
            <w:tcW w:w="1728" w:type="dxa"/>
            <w:shd w:val="clear" w:color="auto" w:fill="FFFFFF" w:themeFill="background1"/>
          </w:tcPr>
          <w:p w14:paraId="4D69CDE9" w14:textId="77777777" w:rsidR="00486BDC" w:rsidRDefault="00486BDC" w:rsidP="009A712A">
            <w:pPr>
              <w:ind w:right="622"/>
              <w:jc w:val="center"/>
            </w:pPr>
          </w:p>
          <w:p w14:paraId="49FF279C" w14:textId="663D015A" w:rsidR="00B51B65" w:rsidRPr="000A2B55" w:rsidRDefault="00CE7D33" w:rsidP="009A712A">
            <w:pPr>
              <w:ind w:right="622"/>
              <w:jc w:val="center"/>
            </w:pPr>
            <w:r>
              <w:t>3:30-7:00</w:t>
            </w:r>
          </w:p>
        </w:tc>
        <w:tc>
          <w:tcPr>
            <w:tcW w:w="1459" w:type="dxa"/>
            <w:shd w:val="clear" w:color="auto" w:fill="F2F2F2" w:themeFill="background1" w:themeFillShade="F2"/>
          </w:tcPr>
          <w:p w14:paraId="5C9F6356" w14:textId="77777777" w:rsidR="00B51B65" w:rsidRDefault="00B51B65" w:rsidP="009A712A">
            <w:pPr>
              <w:jc w:val="center"/>
            </w:pPr>
          </w:p>
        </w:tc>
        <w:tc>
          <w:tcPr>
            <w:tcW w:w="1417" w:type="dxa"/>
            <w:shd w:val="clear" w:color="auto" w:fill="FFFFFF" w:themeFill="background1"/>
          </w:tcPr>
          <w:p w14:paraId="65762C26" w14:textId="77777777" w:rsidR="00486BDC" w:rsidRDefault="00486BDC" w:rsidP="009A712A">
            <w:pPr>
              <w:jc w:val="center"/>
            </w:pPr>
          </w:p>
          <w:p w14:paraId="69B2C803" w14:textId="30526EEC" w:rsidR="00B51B65" w:rsidRPr="000A2B55" w:rsidRDefault="00CE7D33" w:rsidP="009A712A">
            <w:pPr>
              <w:jc w:val="center"/>
            </w:pPr>
            <w:r>
              <w:t>3:30-7:00</w:t>
            </w:r>
          </w:p>
        </w:tc>
        <w:tc>
          <w:tcPr>
            <w:tcW w:w="1417" w:type="dxa"/>
          </w:tcPr>
          <w:p w14:paraId="6FB7005E" w14:textId="77777777" w:rsidR="00486BDC" w:rsidRDefault="00486BDC" w:rsidP="00D74D1D">
            <w:pPr>
              <w:jc w:val="center"/>
            </w:pPr>
          </w:p>
          <w:p w14:paraId="0AAFF8E7" w14:textId="01889489" w:rsidR="00A41973" w:rsidRDefault="00032EFD" w:rsidP="00D74D1D">
            <w:pPr>
              <w:jc w:val="center"/>
            </w:pPr>
            <w:r>
              <w:t>3:30-6</w:t>
            </w:r>
            <w:r w:rsidR="00CE7D33">
              <w:t>:30</w:t>
            </w:r>
            <w:r w:rsidR="00A41973">
              <w:t xml:space="preserve"> </w:t>
            </w:r>
          </w:p>
        </w:tc>
        <w:tc>
          <w:tcPr>
            <w:tcW w:w="1367" w:type="dxa"/>
            <w:shd w:val="clear" w:color="auto" w:fill="F2F2F2" w:themeFill="background1" w:themeFillShade="F2"/>
          </w:tcPr>
          <w:p w14:paraId="1BEC7948" w14:textId="77777777" w:rsidR="00B51B65" w:rsidRPr="000A2B55" w:rsidRDefault="00B51B65" w:rsidP="009A712A">
            <w:pPr>
              <w:jc w:val="center"/>
            </w:pPr>
          </w:p>
        </w:tc>
        <w:tc>
          <w:tcPr>
            <w:tcW w:w="1317" w:type="dxa"/>
            <w:shd w:val="clear" w:color="auto" w:fill="F2F2F2" w:themeFill="background1" w:themeFillShade="F2"/>
          </w:tcPr>
          <w:p w14:paraId="59F57DF2" w14:textId="77777777" w:rsidR="00B51B65" w:rsidRPr="000A2B55" w:rsidRDefault="00B51B65" w:rsidP="009A712A">
            <w:pPr>
              <w:jc w:val="center"/>
            </w:pPr>
          </w:p>
        </w:tc>
      </w:tr>
      <w:tr w:rsidR="00771519" w:rsidRPr="000A2B55" w14:paraId="6B137A0B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69939D8F" w14:textId="20D14744" w:rsidR="00B51B65" w:rsidRDefault="00B51B65" w:rsidP="007C0101">
            <w:pPr>
              <w:pStyle w:val="Heading3"/>
              <w:ind w:right="-658"/>
              <w:jc w:val="left"/>
            </w:pPr>
            <w:r>
              <w:t xml:space="preserve">Team Level </w:t>
            </w:r>
            <w:r w:rsidR="00C665EB">
              <w:t>5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5F105761" w14:textId="77777777" w:rsidR="00B51B65" w:rsidRDefault="00B51B65" w:rsidP="00771519">
            <w:pPr>
              <w:ind w:right="622"/>
              <w:jc w:val="center"/>
            </w:pPr>
          </w:p>
          <w:p w14:paraId="10F51BAD" w14:textId="78EFE44C" w:rsidR="00B51B65" w:rsidRDefault="00B51B65" w:rsidP="00E338EF">
            <w:pPr>
              <w:ind w:right="622"/>
              <w:jc w:val="center"/>
            </w:pPr>
            <w:r>
              <w:t>$2</w:t>
            </w:r>
            <w:r w:rsidR="00182936">
              <w:t>30</w:t>
            </w:r>
          </w:p>
        </w:tc>
        <w:tc>
          <w:tcPr>
            <w:tcW w:w="1728" w:type="dxa"/>
            <w:shd w:val="clear" w:color="auto" w:fill="FFFFFF" w:themeFill="background1"/>
          </w:tcPr>
          <w:p w14:paraId="686741F4" w14:textId="77777777" w:rsidR="00486BDC" w:rsidRDefault="00486BDC" w:rsidP="009A712A">
            <w:pPr>
              <w:ind w:right="622"/>
              <w:jc w:val="center"/>
            </w:pPr>
          </w:p>
          <w:p w14:paraId="263383DB" w14:textId="6F0D32EB" w:rsidR="00B51B65" w:rsidRPr="000A2B55" w:rsidRDefault="00B51B65" w:rsidP="009A712A">
            <w:pPr>
              <w:ind w:right="622"/>
              <w:jc w:val="center"/>
            </w:pPr>
            <w:r>
              <w:t>3:30-7:30</w:t>
            </w:r>
          </w:p>
        </w:tc>
        <w:tc>
          <w:tcPr>
            <w:tcW w:w="1459" w:type="dxa"/>
            <w:shd w:val="clear" w:color="auto" w:fill="F2F2F2" w:themeFill="background1" w:themeFillShade="F2"/>
          </w:tcPr>
          <w:p w14:paraId="21563164" w14:textId="77777777" w:rsidR="00B51B65" w:rsidRDefault="00B51B65" w:rsidP="009A712A">
            <w:pPr>
              <w:jc w:val="center"/>
            </w:pPr>
          </w:p>
        </w:tc>
        <w:tc>
          <w:tcPr>
            <w:tcW w:w="1417" w:type="dxa"/>
            <w:shd w:val="clear" w:color="auto" w:fill="FFFFFF" w:themeFill="background1"/>
          </w:tcPr>
          <w:p w14:paraId="207E821E" w14:textId="77777777" w:rsidR="00486BDC" w:rsidRDefault="00486BDC" w:rsidP="009A712A">
            <w:pPr>
              <w:jc w:val="center"/>
            </w:pPr>
          </w:p>
          <w:p w14:paraId="02B19216" w14:textId="0FFE0E7D" w:rsidR="00B51B65" w:rsidRPr="000A2B55" w:rsidRDefault="00B51B65" w:rsidP="009A712A">
            <w:pPr>
              <w:jc w:val="center"/>
            </w:pPr>
            <w:r>
              <w:t>3:30-7:30</w:t>
            </w:r>
          </w:p>
        </w:tc>
        <w:tc>
          <w:tcPr>
            <w:tcW w:w="1417" w:type="dxa"/>
          </w:tcPr>
          <w:p w14:paraId="72CC0E3B" w14:textId="77777777" w:rsidR="00486BDC" w:rsidRDefault="00486BDC" w:rsidP="009A712A">
            <w:pPr>
              <w:jc w:val="center"/>
            </w:pPr>
          </w:p>
          <w:p w14:paraId="713E17C7" w14:textId="1B0D92F9" w:rsidR="00B51B65" w:rsidRDefault="00ED3C26" w:rsidP="009A712A">
            <w:pPr>
              <w:jc w:val="center"/>
            </w:pPr>
            <w:r>
              <w:t>3:30-</w:t>
            </w:r>
            <w:r w:rsidR="00E06A61">
              <w:t>6:30</w:t>
            </w:r>
          </w:p>
        </w:tc>
        <w:tc>
          <w:tcPr>
            <w:tcW w:w="1367" w:type="dxa"/>
            <w:shd w:val="clear" w:color="auto" w:fill="F2F2F2" w:themeFill="background1" w:themeFillShade="F2"/>
          </w:tcPr>
          <w:p w14:paraId="76231990" w14:textId="77777777" w:rsidR="00B51B65" w:rsidRPr="000A2B55" w:rsidRDefault="00B51B65" w:rsidP="009A712A">
            <w:pPr>
              <w:jc w:val="center"/>
            </w:pPr>
          </w:p>
        </w:tc>
        <w:tc>
          <w:tcPr>
            <w:tcW w:w="1317" w:type="dxa"/>
            <w:shd w:val="clear" w:color="auto" w:fill="F2F2F2" w:themeFill="background1" w:themeFillShade="F2"/>
          </w:tcPr>
          <w:p w14:paraId="3B98AC36" w14:textId="77777777" w:rsidR="00B51B65" w:rsidRPr="000A2B55" w:rsidRDefault="00B51B65" w:rsidP="009A712A">
            <w:pPr>
              <w:jc w:val="center"/>
            </w:pPr>
          </w:p>
        </w:tc>
      </w:tr>
      <w:tr w:rsidR="00771519" w:rsidRPr="000A2B55" w14:paraId="00A9F019" w14:textId="77777777" w:rsidTr="009307BE">
        <w:trPr>
          <w:trHeight w:val="765"/>
        </w:trPr>
        <w:tc>
          <w:tcPr>
            <w:tcW w:w="3060" w:type="dxa"/>
            <w:shd w:val="clear" w:color="auto" w:fill="DAEEF3" w:themeFill="accent5" w:themeFillTint="33"/>
            <w:noWrap/>
            <w:vAlign w:val="center"/>
          </w:tcPr>
          <w:p w14:paraId="653DDD72" w14:textId="7A62A42F" w:rsidR="00B51B65" w:rsidRDefault="00CE7D33" w:rsidP="00283F57">
            <w:pPr>
              <w:pStyle w:val="Heading3"/>
              <w:ind w:right="-658"/>
              <w:jc w:val="left"/>
            </w:pPr>
            <w:r>
              <w:t xml:space="preserve">Team Level </w:t>
            </w:r>
            <w:r w:rsidR="00E06A61">
              <w:t>6</w:t>
            </w:r>
            <w:r>
              <w:t xml:space="preserve"> – 10</w:t>
            </w:r>
          </w:p>
        </w:tc>
        <w:tc>
          <w:tcPr>
            <w:tcW w:w="1332" w:type="dxa"/>
            <w:shd w:val="clear" w:color="auto" w:fill="F2F2F2" w:themeFill="background1" w:themeFillShade="F2"/>
          </w:tcPr>
          <w:p w14:paraId="11655C86" w14:textId="3EA3840C" w:rsidR="00B51B65" w:rsidRDefault="00CE7D33" w:rsidP="00E338EF">
            <w:pPr>
              <w:ind w:right="622"/>
              <w:jc w:val="center"/>
            </w:pPr>
            <w:r>
              <w:t>$2</w:t>
            </w:r>
            <w:r w:rsidR="00182936">
              <w:t>35</w:t>
            </w:r>
          </w:p>
        </w:tc>
        <w:tc>
          <w:tcPr>
            <w:tcW w:w="1728" w:type="dxa"/>
            <w:shd w:val="clear" w:color="auto" w:fill="FFFFFF" w:themeFill="background1"/>
          </w:tcPr>
          <w:p w14:paraId="05A7024E" w14:textId="77777777" w:rsidR="00486BDC" w:rsidRDefault="00486BDC" w:rsidP="009A712A">
            <w:pPr>
              <w:ind w:right="622"/>
              <w:jc w:val="center"/>
            </w:pPr>
          </w:p>
          <w:p w14:paraId="789B28B0" w14:textId="5C5A0CB9" w:rsidR="00B51B65" w:rsidRPr="000A2B55" w:rsidRDefault="00CE7D33" w:rsidP="009A712A">
            <w:pPr>
              <w:ind w:right="622"/>
              <w:jc w:val="center"/>
            </w:pPr>
            <w:r>
              <w:t>3:30-7:30</w:t>
            </w:r>
          </w:p>
        </w:tc>
        <w:tc>
          <w:tcPr>
            <w:tcW w:w="1459" w:type="dxa"/>
            <w:shd w:val="clear" w:color="auto" w:fill="F2F2F2" w:themeFill="background1" w:themeFillShade="F2"/>
          </w:tcPr>
          <w:p w14:paraId="7374E7FD" w14:textId="77777777" w:rsidR="00B51B65" w:rsidRDefault="00B51B65" w:rsidP="009A712A">
            <w:pPr>
              <w:jc w:val="center"/>
            </w:pPr>
          </w:p>
        </w:tc>
        <w:tc>
          <w:tcPr>
            <w:tcW w:w="1417" w:type="dxa"/>
            <w:shd w:val="clear" w:color="auto" w:fill="FFFFFF" w:themeFill="background1"/>
          </w:tcPr>
          <w:p w14:paraId="66F4BF15" w14:textId="77777777" w:rsidR="00B51B65" w:rsidRPr="000A2B55" w:rsidRDefault="00CE7D33" w:rsidP="009A712A">
            <w:pPr>
              <w:jc w:val="center"/>
            </w:pPr>
            <w:r>
              <w:t>3:30-7:30</w:t>
            </w:r>
          </w:p>
        </w:tc>
        <w:tc>
          <w:tcPr>
            <w:tcW w:w="1417" w:type="dxa"/>
          </w:tcPr>
          <w:p w14:paraId="5653714D" w14:textId="77777777" w:rsidR="00B51B65" w:rsidRDefault="00ED3C26" w:rsidP="009A712A">
            <w:pPr>
              <w:jc w:val="center"/>
            </w:pPr>
            <w:r>
              <w:t>3:30-7:0</w:t>
            </w:r>
            <w:r w:rsidR="00CE7D33">
              <w:t>0</w:t>
            </w:r>
          </w:p>
        </w:tc>
        <w:tc>
          <w:tcPr>
            <w:tcW w:w="1367" w:type="dxa"/>
            <w:shd w:val="clear" w:color="auto" w:fill="F2F2F2" w:themeFill="background1" w:themeFillShade="F2"/>
          </w:tcPr>
          <w:p w14:paraId="5A2E8DA8" w14:textId="77777777" w:rsidR="00B51B65" w:rsidRPr="000A2B55" w:rsidRDefault="00B51B65" w:rsidP="009A712A">
            <w:pPr>
              <w:jc w:val="center"/>
            </w:pPr>
          </w:p>
        </w:tc>
        <w:tc>
          <w:tcPr>
            <w:tcW w:w="1317" w:type="dxa"/>
            <w:shd w:val="clear" w:color="auto" w:fill="F2F2F2" w:themeFill="background1" w:themeFillShade="F2"/>
          </w:tcPr>
          <w:p w14:paraId="46FD5B72" w14:textId="77777777" w:rsidR="00B51B65" w:rsidRPr="000A2B55" w:rsidRDefault="00B51B65" w:rsidP="009A712A">
            <w:pPr>
              <w:jc w:val="center"/>
            </w:pPr>
          </w:p>
        </w:tc>
      </w:tr>
    </w:tbl>
    <w:p w14:paraId="126C8DBB" w14:textId="77777777" w:rsidR="001C70A2" w:rsidRPr="000A2B55" w:rsidRDefault="001C70A2" w:rsidP="00F3331F"/>
    <w:sectPr w:rsidR="001C70A2" w:rsidRPr="000A2B55" w:rsidSect="000A2B55">
      <w:footerReference w:type="default" r:id="rId8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6E6B9" w14:textId="77777777" w:rsidR="00755953" w:rsidRDefault="00755953" w:rsidP="00737C0F">
      <w:r>
        <w:separator/>
      </w:r>
    </w:p>
  </w:endnote>
  <w:endnote w:type="continuationSeparator" w:id="0">
    <w:p w14:paraId="7D4D21F1" w14:textId="77777777" w:rsidR="00755953" w:rsidRDefault="00755953" w:rsidP="00737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 BERKLEY">
    <w:altName w:val="Brush Script MT"/>
    <w:charset w:val="00"/>
    <w:family w:val="auto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8D28" w14:textId="77777777" w:rsidR="009B038F" w:rsidRDefault="000E21D9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936D287" wp14:editId="273770B7">
          <wp:simplePos x="0" y="0"/>
          <wp:positionH relativeFrom="column">
            <wp:posOffset>-19050</wp:posOffset>
          </wp:positionH>
          <wp:positionV relativeFrom="page">
            <wp:posOffset>7077075</wp:posOffset>
          </wp:positionV>
          <wp:extent cx="397510" cy="285750"/>
          <wp:effectExtent l="0" t="0" r="254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stagram-logo-658x328[1]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7510" cy="285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4EBF6FF" wp14:editId="3B6F584C">
          <wp:simplePos x="0" y="0"/>
          <wp:positionH relativeFrom="column">
            <wp:posOffset>-228600</wp:posOffset>
          </wp:positionH>
          <wp:positionV relativeFrom="page">
            <wp:posOffset>7096125</wp:posOffset>
          </wp:positionV>
          <wp:extent cx="209550" cy="19050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witter-logo[1]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99B3646" wp14:editId="127DED08">
          <wp:simplePos x="0" y="0"/>
          <wp:positionH relativeFrom="column">
            <wp:posOffset>-552450</wp:posOffset>
          </wp:positionH>
          <wp:positionV relativeFrom="page">
            <wp:posOffset>7077075</wp:posOffset>
          </wp:positionV>
          <wp:extent cx="276225" cy="246380"/>
          <wp:effectExtent l="0" t="0" r="9525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-gusta-de-Facebook-ilustracion[1]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246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20"/>
      </w:rPr>
      <w:t>Follow us on social media for the most up to date information!</w:t>
    </w:r>
  </w:p>
  <w:p w14:paraId="52AB0887" w14:textId="77777777" w:rsidR="0056126D" w:rsidRPr="000E21D9" w:rsidRDefault="0056126D">
    <w:pPr>
      <w:pStyle w:val="Footer"/>
      <w:rPr>
        <w:sz w:val="20"/>
        <w:szCs w:val="20"/>
      </w:rPr>
    </w:pPr>
    <w:r>
      <w:rPr>
        <w:sz w:val="20"/>
        <w:szCs w:val="20"/>
      </w:rPr>
      <w:t>1311 Wohlert Street. Angola. IN 260-665-1910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88F14" w14:textId="77777777" w:rsidR="00755953" w:rsidRDefault="00755953" w:rsidP="00737C0F">
      <w:r>
        <w:separator/>
      </w:r>
    </w:p>
  </w:footnote>
  <w:footnote w:type="continuationSeparator" w:id="0">
    <w:p w14:paraId="4653684C" w14:textId="77777777" w:rsidR="00755953" w:rsidRDefault="00755953" w:rsidP="00737C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87"/>
  <w:drawingGridVerticalSpacing w:val="1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F57"/>
    <w:rsid w:val="00016D9A"/>
    <w:rsid w:val="00032EFD"/>
    <w:rsid w:val="00035F51"/>
    <w:rsid w:val="000663A2"/>
    <w:rsid w:val="000A2B55"/>
    <w:rsid w:val="000C1D87"/>
    <w:rsid w:val="000E21D9"/>
    <w:rsid w:val="000E6053"/>
    <w:rsid w:val="000F580C"/>
    <w:rsid w:val="0010307B"/>
    <w:rsid w:val="00124F84"/>
    <w:rsid w:val="0013504A"/>
    <w:rsid w:val="00182936"/>
    <w:rsid w:val="001A6806"/>
    <w:rsid w:val="001C0E32"/>
    <w:rsid w:val="001C70A2"/>
    <w:rsid w:val="001E72DE"/>
    <w:rsid w:val="00203BB7"/>
    <w:rsid w:val="00204079"/>
    <w:rsid w:val="0022002B"/>
    <w:rsid w:val="0027302B"/>
    <w:rsid w:val="00283F57"/>
    <w:rsid w:val="00293B8D"/>
    <w:rsid w:val="002A1291"/>
    <w:rsid w:val="002A578C"/>
    <w:rsid w:val="002B2B89"/>
    <w:rsid w:val="002E281B"/>
    <w:rsid w:val="002F41E1"/>
    <w:rsid w:val="00307CFC"/>
    <w:rsid w:val="003375B1"/>
    <w:rsid w:val="00350D85"/>
    <w:rsid w:val="00363071"/>
    <w:rsid w:val="00365151"/>
    <w:rsid w:val="00372DD7"/>
    <w:rsid w:val="003B4014"/>
    <w:rsid w:val="003C5A53"/>
    <w:rsid w:val="003E29DE"/>
    <w:rsid w:val="00431B92"/>
    <w:rsid w:val="00440E84"/>
    <w:rsid w:val="004525A4"/>
    <w:rsid w:val="0046188B"/>
    <w:rsid w:val="004843C1"/>
    <w:rsid w:val="00486BDC"/>
    <w:rsid w:val="004D2071"/>
    <w:rsid w:val="004D299C"/>
    <w:rsid w:val="004E0B73"/>
    <w:rsid w:val="004F0596"/>
    <w:rsid w:val="00516189"/>
    <w:rsid w:val="00517440"/>
    <w:rsid w:val="0052657C"/>
    <w:rsid w:val="00544DDF"/>
    <w:rsid w:val="00545F50"/>
    <w:rsid w:val="00555C19"/>
    <w:rsid w:val="0056126D"/>
    <w:rsid w:val="00595A3D"/>
    <w:rsid w:val="0059724F"/>
    <w:rsid w:val="005A7499"/>
    <w:rsid w:val="005A7762"/>
    <w:rsid w:val="005B4B60"/>
    <w:rsid w:val="005B62DD"/>
    <w:rsid w:val="005E348D"/>
    <w:rsid w:val="005E75CC"/>
    <w:rsid w:val="006153AC"/>
    <w:rsid w:val="00615EF7"/>
    <w:rsid w:val="00620396"/>
    <w:rsid w:val="00632D2F"/>
    <w:rsid w:val="00634722"/>
    <w:rsid w:val="00645D47"/>
    <w:rsid w:val="006758CD"/>
    <w:rsid w:val="006A735C"/>
    <w:rsid w:val="006D0138"/>
    <w:rsid w:val="006E7260"/>
    <w:rsid w:val="007070D5"/>
    <w:rsid w:val="00714FE8"/>
    <w:rsid w:val="00737C0F"/>
    <w:rsid w:val="007406D6"/>
    <w:rsid w:val="00745595"/>
    <w:rsid w:val="00755953"/>
    <w:rsid w:val="00760A13"/>
    <w:rsid w:val="007703CE"/>
    <w:rsid w:val="00771519"/>
    <w:rsid w:val="007745C4"/>
    <w:rsid w:val="00774BC9"/>
    <w:rsid w:val="00776D13"/>
    <w:rsid w:val="00782CE3"/>
    <w:rsid w:val="007A1736"/>
    <w:rsid w:val="007C0101"/>
    <w:rsid w:val="007C09C6"/>
    <w:rsid w:val="007C1F30"/>
    <w:rsid w:val="007D567D"/>
    <w:rsid w:val="007F0501"/>
    <w:rsid w:val="007F2FDF"/>
    <w:rsid w:val="007F5930"/>
    <w:rsid w:val="007F59E0"/>
    <w:rsid w:val="0080744C"/>
    <w:rsid w:val="008156AD"/>
    <w:rsid w:val="00833114"/>
    <w:rsid w:val="008370FE"/>
    <w:rsid w:val="00844CAA"/>
    <w:rsid w:val="00857442"/>
    <w:rsid w:val="00884D65"/>
    <w:rsid w:val="00887D28"/>
    <w:rsid w:val="00894C4C"/>
    <w:rsid w:val="00897B45"/>
    <w:rsid w:val="008A167B"/>
    <w:rsid w:val="008A5195"/>
    <w:rsid w:val="008A68EC"/>
    <w:rsid w:val="008B19BB"/>
    <w:rsid w:val="008C3633"/>
    <w:rsid w:val="008E53BD"/>
    <w:rsid w:val="008E748B"/>
    <w:rsid w:val="009307BE"/>
    <w:rsid w:val="00942273"/>
    <w:rsid w:val="00943303"/>
    <w:rsid w:val="00964F89"/>
    <w:rsid w:val="0099725A"/>
    <w:rsid w:val="009A712A"/>
    <w:rsid w:val="009B038F"/>
    <w:rsid w:val="009D7D9D"/>
    <w:rsid w:val="009E15CC"/>
    <w:rsid w:val="009F068F"/>
    <w:rsid w:val="00A1052D"/>
    <w:rsid w:val="00A12C9C"/>
    <w:rsid w:val="00A310BC"/>
    <w:rsid w:val="00A41973"/>
    <w:rsid w:val="00A57678"/>
    <w:rsid w:val="00AC51C3"/>
    <w:rsid w:val="00AF53F2"/>
    <w:rsid w:val="00AF5D1F"/>
    <w:rsid w:val="00B21C29"/>
    <w:rsid w:val="00B236D4"/>
    <w:rsid w:val="00B439C0"/>
    <w:rsid w:val="00B51B65"/>
    <w:rsid w:val="00B61FA2"/>
    <w:rsid w:val="00B8078B"/>
    <w:rsid w:val="00B907FC"/>
    <w:rsid w:val="00B9701C"/>
    <w:rsid w:val="00BA0523"/>
    <w:rsid w:val="00BA2F73"/>
    <w:rsid w:val="00BB1C07"/>
    <w:rsid w:val="00BC5AF6"/>
    <w:rsid w:val="00BC6536"/>
    <w:rsid w:val="00BD2AA1"/>
    <w:rsid w:val="00C21DF9"/>
    <w:rsid w:val="00C22695"/>
    <w:rsid w:val="00C33750"/>
    <w:rsid w:val="00C461E5"/>
    <w:rsid w:val="00C62067"/>
    <w:rsid w:val="00C665EB"/>
    <w:rsid w:val="00C8111C"/>
    <w:rsid w:val="00C96301"/>
    <w:rsid w:val="00CA6C05"/>
    <w:rsid w:val="00CC246B"/>
    <w:rsid w:val="00CE46A4"/>
    <w:rsid w:val="00CE7D33"/>
    <w:rsid w:val="00D017E6"/>
    <w:rsid w:val="00D04E60"/>
    <w:rsid w:val="00D24259"/>
    <w:rsid w:val="00D47DE2"/>
    <w:rsid w:val="00D51BB8"/>
    <w:rsid w:val="00D638E9"/>
    <w:rsid w:val="00D665F0"/>
    <w:rsid w:val="00D67E86"/>
    <w:rsid w:val="00D700F4"/>
    <w:rsid w:val="00D74D1D"/>
    <w:rsid w:val="00D826C2"/>
    <w:rsid w:val="00D84FF6"/>
    <w:rsid w:val="00D875B0"/>
    <w:rsid w:val="00D962E0"/>
    <w:rsid w:val="00DA4D61"/>
    <w:rsid w:val="00E038F0"/>
    <w:rsid w:val="00E06A61"/>
    <w:rsid w:val="00E075AA"/>
    <w:rsid w:val="00E338EF"/>
    <w:rsid w:val="00E43A35"/>
    <w:rsid w:val="00E43FF5"/>
    <w:rsid w:val="00E44899"/>
    <w:rsid w:val="00E4706F"/>
    <w:rsid w:val="00E47263"/>
    <w:rsid w:val="00E66A24"/>
    <w:rsid w:val="00E742DC"/>
    <w:rsid w:val="00E815D0"/>
    <w:rsid w:val="00E86784"/>
    <w:rsid w:val="00E963BA"/>
    <w:rsid w:val="00EA2E11"/>
    <w:rsid w:val="00EA55E7"/>
    <w:rsid w:val="00EC256D"/>
    <w:rsid w:val="00EC723D"/>
    <w:rsid w:val="00ED3C26"/>
    <w:rsid w:val="00EE1CE2"/>
    <w:rsid w:val="00EF5AA0"/>
    <w:rsid w:val="00F00D8B"/>
    <w:rsid w:val="00F228CC"/>
    <w:rsid w:val="00F27739"/>
    <w:rsid w:val="00F3331F"/>
    <w:rsid w:val="00F33671"/>
    <w:rsid w:val="00F34D8F"/>
    <w:rsid w:val="00F4492B"/>
    <w:rsid w:val="00F708FE"/>
    <w:rsid w:val="00F709D7"/>
    <w:rsid w:val="00FA5C00"/>
    <w:rsid w:val="00FA7E27"/>
    <w:rsid w:val="00FB33B9"/>
    <w:rsid w:val="00FB4AA0"/>
    <w:rsid w:val="00FE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079113"/>
  <w15:docId w15:val="{6A000B64-EB1E-465D-9A42-5AFD0E32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26C2"/>
    <w:rPr>
      <w:rFonts w:asciiTheme="minorHAnsi" w:hAnsiTheme="minorHAnsi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EC256D"/>
    <w:pPr>
      <w:outlineLvl w:val="0"/>
    </w:pPr>
    <w:rPr>
      <w:rFonts w:asciiTheme="majorHAnsi" w:hAnsiTheme="majorHAnsi"/>
      <w:b/>
      <w:sz w:val="32"/>
      <w:szCs w:val="32"/>
    </w:rPr>
  </w:style>
  <w:style w:type="paragraph" w:styleId="Heading2">
    <w:name w:val="heading 2"/>
    <w:basedOn w:val="Heading1"/>
    <w:next w:val="Normal"/>
    <w:link w:val="Heading2Char"/>
    <w:qFormat/>
    <w:rsid w:val="00EC256D"/>
    <w:pPr>
      <w:jc w:val="right"/>
      <w:outlineLvl w:val="1"/>
    </w:pPr>
    <w:rPr>
      <w:color w:val="7F7F7F" w:themeColor="text1" w:themeTint="80"/>
    </w:rPr>
  </w:style>
  <w:style w:type="paragraph" w:styleId="Heading3">
    <w:name w:val="heading 3"/>
    <w:basedOn w:val="Normal"/>
    <w:next w:val="Normal"/>
    <w:link w:val="Heading3Char"/>
    <w:qFormat/>
    <w:rsid w:val="00D826C2"/>
    <w:pPr>
      <w:jc w:val="center"/>
      <w:outlineLvl w:val="2"/>
    </w:pPr>
    <w:rPr>
      <w:rFonts w:asciiTheme="majorHAnsi" w:hAnsiTheme="majorHAns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Heading1Char"/>
    <w:link w:val="Heading3"/>
    <w:rsid w:val="00D826C2"/>
    <w:rPr>
      <w:rFonts w:asciiTheme="majorHAnsi" w:hAnsiTheme="majorHAnsi"/>
      <w:b/>
      <w:sz w:val="32"/>
      <w:szCs w:val="24"/>
    </w:rPr>
  </w:style>
  <w:style w:type="character" w:customStyle="1" w:styleId="Heading1Char">
    <w:name w:val="Heading 1 Char"/>
    <w:basedOn w:val="DefaultParagraphFont"/>
    <w:link w:val="Heading1"/>
    <w:rsid w:val="00EC256D"/>
    <w:rPr>
      <w:rFonts w:asciiTheme="majorHAnsi" w:hAnsiTheme="majorHAns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C256D"/>
    <w:rPr>
      <w:rFonts w:asciiTheme="majorHAnsi" w:hAnsiTheme="majorHAnsi"/>
      <w:b/>
      <w:color w:val="7F7F7F" w:themeColor="text1" w:themeTint="80"/>
      <w:sz w:val="32"/>
      <w:szCs w:val="32"/>
    </w:rPr>
  </w:style>
  <w:style w:type="paragraph" w:styleId="BalloonText">
    <w:name w:val="Balloon Text"/>
    <w:basedOn w:val="Normal"/>
    <w:semiHidden/>
    <w:unhideWhenUsed/>
    <w:rsid w:val="0074559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826C2"/>
    <w:rPr>
      <w:color w:val="808080"/>
    </w:rPr>
  </w:style>
  <w:style w:type="table" w:styleId="TableGrid">
    <w:name w:val="Table Grid"/>
    <w:basedOn w:val="TableNormal"/>
    <w:rsid w:val="00EC2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7C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7C0F"/>
    <w:rPr>
      <w:rFonts w:asciiTheme="minorHAnsi" w:hAnsiTheme="minorHAnsi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737C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C0F"/>
    <w:rPr>
      <w:rFonts w:asciiTheme="minorHAnsi" w:hAnsiTheme="minorHAnsi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0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ti\AppData\Roaming\Microsoft\Templates\Weekly%20homework%20schedu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1AC4-ACCD-45CD-873B-0046D90981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70229C-CD66-4465-AEBD-FD974CE70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Weekly homework schedule</Template>
  <TotalTime>2448</TotalTime>
  <Pages>3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Weekly homework schedule</vt:lpstr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homework schedule</dc:title>
  <dc:subject/>
  <dc:creator>Misti Evans</dc:creator>
  <cp:keywords/>
  <dc:description/>
  <cp:lastModifiedBy>Kadish Evans</cp:lastModifiedBy>
  <cp:revision>8</cp:revision>
  <cp:lastPrinted>2026-05-04T22:39:00Z</cp:lastPrinted>
  <dcterms:created xsi:type="dcterms:W3CDTF">2026-04-22T19:29:00Z</dcterms:created>
  <dcterms:modified xsi:type="dcterms:W3CDTF">2026-07-28T21:58:00Z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TC060900001033</vt:lpwstr>
  </property>
</Properties>
</file>